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  <w:gridCol w:w="3120"/>
        <w:gridCol w:w="1978"/>
      </w:tblGrid>
      <w:tr w:rsidR="003A50E8" w:rsidRPr="002C6171" w14:paraId="620A1FD3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FDA9" w14:textId="77777777" w:rsidR="003A50E8" w:rsidRPr="009C0114" w:rsidRDefault="003A50E8" w:rsidP="00B339D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C0114">
              <w:rPr>
                <w:sz w:val="20"/>
              </w:rPr>
              <w:t>Todos os campos deste formulário devem ser preenchidos</w:t>
            </w:r>
            <w:r w:rsidR="009049C8" w:rsidRPr="009C0114">
              <w:rPr>
                <w:sz w:val="20"/>
              </w:rPr>
              <w:t xml:space="preserve"> eletronicamente</w:t>
            </w:r>
            <w:r w:rsidRPr="009C0114">
              <w:rPr>
                <w:sz w:val="20"/>
              </w:rPr>
              <w:t xml:space="preserve">. </w:t>
            </w:r>
            <w:r w:rsidR="001473BD" w:rsidRPr="009C0114">
              <w:rPr>
                <w:sz w:val="20"/>
              </w:rPr>
              <w:t>Tod</w:t>
            </w:r>
            <w:r w:rsidR="004A690E" w:rsidRPr="009C0114">
              <w:rPr>
                <w:sz w:val="20"/>
              </w:rPr>
              <w:t>o</w:t>
            </w:r>
            <w:r w:rsidR="001473BD" w:rsidRPr="009C0114">
              <w:rPr>
                <w:sz w:val="20"/>
              </w:rPr>
              <w:t xml:space="preserve">s </w:t>
            </w:r>
            <w:r w:rsidR="004A690E" w:rsidRPr="009C0114">
              <w:rPr>
                <w:sz w:val="20"/>
              </w:rPr>
              <w:t>o</w:t>
            </w:r>
            <w:r w:rsidR="001473BD" w:rsidRPr="009C0114">
              <w:rPr>
                <w:sz w:val="20"/>
              </w:rPr>
              <w:t xml:space="preserve">s </w:t>
            </w:r>
            <w:r w:rsidR="004A690E" w:rsidRPr="009C0114">
              <w:rPr>
                <w:sz w:val="20"/>
              </w:rPr>
              <w:t>campos deste formulário</w:t>
            </w:r>
            <w:r w:rsidR="001473BD" w:rsidRPr="009C0114">
              <w:rPr>
                <w:sz w:val="20"/>
              </w:rPr>
              <w:t xml:space="preserve"> são editáveis</w:t>
            </w:r>
            <w:r w:rsidR="004A690E" w:rsidRPr="009C0114">
              <w:rPr>
                <w:sz w:val="20"/>
              </w:rPr>
              <w:t xml:space="preserve"> </w:t>
            </w:r>
            <w:r w:rsidR="001473BD" w:rsidRPr="009C0114">
              <w:rPr>
                <w:sz w:val="20"/>
              </w:rPr>
              <w:t>e o pesquisador</w:t>
            </w:r>
            <w:r w:rsidR="004A690E" w:rsidRPr="009C0114">
              <w:rPr>
                <w:sz w:val="20"/>
              </w:rPr>
              <w:t xml:space="preserve"> pode</w:t>
            </w:r>
            <w:r w:rsidR="001473BD" w:rsidRPr="009C0114">
              <w:rPr>
                <w:sz w:val="20"/>
              </w:rPr>
              <w:t xml:space="preserve"> adicionar ou remover linhas </w:t>
            </w:r>
            <w:r w:rsidR="004A690E" w:rsidRPr="009C0114">
              <w:rPr>
                <w:sz w:val="20"/>
              </w:rPr>
              <w:t>quando</w:t>
            </w:r>
            <w:r w:rsidR="001473BD" w:rsidRPr="009C0114">
              <w:rPr>
                <w:sz w:val="20"/>
              </w:rPr>
              <w:t xml:space="preserve"> </w:t>
            </w:r>
            <w:r w:rsidR="004A690E" w:rsidRPr="009C0114">
              <w:rPr>
                <w:sz w:val="20"/>
              </w:rPr>
              <w:t>necessário</w:t>
            </w:r>
            <w:r w:rsidR="001473BD" w:rsidRPr="009C0114">
              <w:rPr>
                <w:sz w:val="20"/>
              </w:rPr>
              <w:t>.</w:t>
            </w:r>
          </w:p>
        </w:tc>
      </w:tr>
      <w:tr w:rsidR="002379E6" w:rsidRPr="002C6171" w14:paraId="28233FFD" w14:textId="77777777" w:rsidTr="005B1077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73BCEA" w14:textId="1B4BD5D4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 CARACTERIZAÇÃO DO PROJETO DE PESQUISA</w:t>
            </w:r>
          </w:p>
        </w:tc>
      </w:tr>
      <w:tr w:rsidR="005B1077" w:rsidRPr="002C6171" w14:paraId="4F3FB541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490" w14:textId="77777777" w:rsidR="005B1077" w:rsidRDefault="005B1077" w:rsidP="005B1077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Título do projeto de pesquisa:</w:t>
            </w:r>
          </w:p>
          <w:p w14:paraId="64F612E5" w14:textId="3F5F00B1" w:rsidR="005B1077" w:rsidRPr="005B1077" w:rsidRDefault="005B1077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14F00EA7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8EB" w14:textId="15497D77" w:rsidR="00855F8D" w:rsidRPr="00D04367" w:rsidRDefault="005B1077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2C7DB1" w:rsidRPr="00D0436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Número CAAE do projeto, se houver:</w:t>
            </w:r>
          </w:p>
        </w:tc>
      </w:tr>
      <w:tr w:rsidR="002C7DB1" w:rsidRPr="002C6171" w14:paraId="6299912B" w14:textId="77777777" w:rsidTr="00766786">
        <w:trPr>
          <w:trHeight w:val="17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7BF" w14:textId="52F020E2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>. Resumo:</w:t>
            </w:r>
          </w:p>
          <w:p w14:paraId="31BD646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9C0967C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C59E43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F942124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0C826F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98A9C4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5994601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41F466A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EDD373D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79CD3C3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674A6F2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4357A38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138E3A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E8149C5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55E6D73" w14:textId="77777777" w:rsidR="00C90E02" w:rsidRPr="00D04367" w:rsidRDefault="00C90E02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C7DB1" w:rsidRPr="002C6171" w14:paraId="17ABF500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7E5" w14:textId="73A0CDC3" w:rsidR="002C7DB1" w:rsidRPr="00D0436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>. Palavras</w:t>
            </w:r>
            <w:r w:rsidR="0061094E">
              <w:rPr>
                <w:b/>
                <w:sz w:val="20"/>
                <w:szCs w:val="20"/>
              </w:rPr>
              <w:t>-</w:t>
            </w:r>
            <w:r w:rsidR="002C7DB1" w:rsidRPr="00D04367">
              <w:rPr>
                <w:b/>
                <w:sz w:val="20"/>
                <w:szCs w:val="20"/>
              </w:rPr>
              <w:t xml:space="preserve">chave </w:t>
            </w:r>
            <w:r w:rsidR="002C7DB1" w:rsidRPr="009C0114">
              <w:rPr>
                <w:sz w:val="20"/>
                <w:szCs w:val="20"/>
              </w:rPr>
              <w:t>(5 palavras, no máximo)</w:t>
            </w:r>
            <w:r w:rsidR="002C7DB1" w:rsidRPr="00D04367">
              <w:rPr>
                <w:b/>
                <w:sz w:val="20"/>
                <w:szCs w:val="20"/>
              </w:rPr>
              <w:t xml:space="preserve">: </w:t>
            </w:r>
          </w:p>
          <w:p w14:paraId="4A32BDE6" w14:textId="77777777" w:rsidR="002C7DB1" w:rsidRPr="00D04367" w:rsidRDefault="002C7DB1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A67CC" w:rsidRPr="002C6171" w14:paraId="55F2FD03" w14:textId="77777777" w:rsidTr="00766786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C11" w14:textId="2DD9525B" w:rsidR="00F36889" w:rsidRDefault="003A67CC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1.5. Linha de pesquisa</w:t>
            </w:r>
            <w:r w:rsidR="00F36889">
              <w:rPr>
                <w:b/>
                <w:sz w:val="20"/>
                <w:szCs w:val="20"/>
              </w:rPr>
              <w:t xml:space="preserve"> </w:t>
            </w:r>
            <w:r w:rsidR="00F36889" w:rsidRPr="00F36889">
              <w:rPr>
                <w:sz w:val="20"/>
                <w:szCs w:val="20"/>
              </w:rPr>
              <w:t xml:space="preserve">(colocar o número </w:t>
            </w:r>
            <w:r w:rsidR="009E606E">
              <w:rPr>
                <w:sz w:val="20"/>
                <w:szCs w:val="20"/>
              </w:rPr>
              <w:t xml:space="preserve">correspondente </w:t>
            </w:r>
            <w:r w:rsidR="00E60B07">
              <w:rPr>
                <w:sz w:val="20"/>
                <w:szCs w:val="20"/>
              </w:rPr>
              <w:t>d</w:t>
            </w:r>
            <w:r w:rsidR="00F36889" w:rsidRPr="00F36889">
              <w:rPr>
                <w:sz w:val="20"/>
                <w:szCs w:val="20"/>
              </w:rPr>
              <w:t>a listagem abaixo)</w:t>
            </w:r>
            <w:r>
              <w:rPr>
                <w:b/>
                <w:sz w:val="20"/>
                <w:szCs w:val="20"/>
              </w:rPr>
              <w:t xml:space="preserve">: </w:t>
            </w:r>
            <w:proofErr w:type="gramStart"/>
            <w:r w:rsidR="00F36889">
              <w:rPr>
                <w:b/>
                <w:sz w:val="20"/>
                <w:szCs w:val="20"/>
              </w:rPr>
              <w:t xml:space="preserve">(  </w:t>
            </w:r>
            <w:proofErr w:type="gramEnd"/>
            <w:r w:rsidR="00F36889">
              <w:rPr>
                <w:b/>
                <w:sz w:val="20"/>
                <w:szCs w:val="20"/>
              </w:rPr>
              <w:t xml:space="preserve">   ) </w:t>
            </w:r>
          </w:p>
          <w:p w14:paraId="3F8A6401" w14:textId="77777777" w:rsid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9E606E">
              <w:rPr>
                <w:sz w:val="18"/>
                <w:szCs w:val="18"/>
              </w:rPr>
              <w:t>1-</w:t>
            </w:r>
            <w:r w:rsidR="00F36889" w:rsidRPr="009E606E">
              <w:rPr>
                <w:sz w:val="18"/>
                <w:szCs w:val="18"/>
              </w:rPr>
              <w:t>Doação de sangue e componentes</w:t>
            </w:r>
            <w:r>
              <w:rPr>
                <w:sz w:val="18"/>
                <w:szCs w:val="18"/>
              </w:rPr>
              <w:t xml:space="preserve">; 2-Preparo de hemocomponentes e controle de qualidade; 3-Imunohematologia; </w:t>
            </w:r>
          </w:p>
          <w:p w14:paraId="1366485E" w14:textId="72A503A9" w:rsidR="003A67CC" w:rsidRP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4-Transfusão de sangue e derivados; 5-Transplantes, enxertos e terapia celular; 6-Doenças transmissíveis por transfusão e transplante; 7-Doenças da série vermelha; 8-Hemoglobinopatias; 9-Coagulopatias; 10-Psicologia e educação em saúde; 11-Gestão em saúde; </w:t>
            </w:r>
            <w:proofErr w:type="gramStart"/>
            <w:r>
              <w:rPr>
                <w:sz w:val="18"/>
                <w:szCs w:val="18"/>
              </w:rPr>
              <w:t>12-Multidisciplinar</w:t>
            </w:r>
            <w:proofErr w:type="gramEnd"/>
            <w:r w:rsidR="00F36889" w:rsidRPr="009E606E">
              <w:rPr>
                <w:sz w:val="18"/>
                <w:szCs w:val="18"/>
              </w:rPr>
              <w:t xml:space="preserve"> </w:t>
            </w:r>
          </w:p>
        </w:tc>
      </w:tr>
      <w:tr w:rsidR="002379E6" w:rsidRPr="002C6171" w14:paraId="57F078F9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2CFAD" w14:textId="14BF290A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6</w:t>
            </w:r>
            <w:r w:rsidR="002379E6" w:rsidRPr="00D04367">
              <w:rPr>
                <w:b/>
                <w:sz w:val="20"/>
                <w:szCs w:val="20"/>
              </w:rPr>
              <w:t>. Objetivo</w:t>
            </w:r>
            <w:r w:rsidR="00163C80">
              <w:rPr>
                <w:b/>
                <w:sz w:val="20"/>
                <w:szCs w:val="20"/>
              </w:rPr>
              <w:t xml:space="preserve"> Geral</w:t>
            </w:r>
            <w:r w:rsidR="002379E6" w:rsidRPr="00D04367">
              <w:rPr>
                <w:b/>
                <w:sz w:val="20"/>
                <w:szCs w:val="20"/>
              </w:rPr>
              <w:t>:</w:t>
            </w:r>
          </w:p>
          <w:p w14:paraId="2A45EF0C" w14:textId="77777777" w:rsidR="00855F8D" w:rsidRPr="00D04367" w:rsidRDefault="00855F8D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63C80" w:rsidRPr="002C6171" w14:paraId="1C01526C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4D62B" w14:textId="061FF404" w:rsidR="00163C80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63C80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7</w:t>
            </w:r>
            <w:r w:rsidR="00E20505">
              <w:rPr>
                <w:b/>
                <w:sz w:val="20"/>
                <w:szCs w:val="20"/>
              </w:rPr>
              <w:t>. Objetivo(s) e</w:t>
            </w:r>
            <w:r w:rsidR="00163C80">
              <w:rPr>
                <w:b/>
                <w:sz w:val="20"/>
                <w:szCs w:val="20"/>
              </w:rPr>
              <w:t>specífico(s):</w:t>
            </w:r>
          </w:p>
          <w:p w14:paraId="24991F9B" w14:textId="77777777" w:rsidR="005B107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ADEAF8C" w14:textId="467ED4C1" w:rsidR="00163C80" w:rsidRDefault="00163C80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2BB380FD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DCB96" w14:textId="44A31286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8</w:t>
            </w:r>
            <w:r w:rsidR="002C7DB1" w:rsidRPr="00D04367">
              <w:rPr>
                <w:b/>
                <w:sz w:val="20"/>
                <w:szCs w:val="20"/>
              </w:rPr>
              <w:t xml:space="preserve">. Justificativa </w:t>
            </w:r>
            <w:r w:rsidR="002C7DB1" w:rsidRPr="009C0114">
              <w:rPr>
                <w:sz w:val="20"/>
                <w:szCs w:val="20"/>
              </w:rPr>
              <w:t>(relevância do projeto</w:t>
            </w:r>
            <w:r w:rsidR="009C0114">
              <w:rPr>
                <w:sz w:val="20"/>
                <w:szCs w:val="20"/>
              </w:rPr>
              <w:t xml:space="preserve"> de pesquisa</w:t>
            </w:r>
            <w:r w:rsidR="002C7DB1" w:rsidRPr="009C0114">
              <w:rPr>
                <w:sz w:val="20"/>
                <w:szCs w:val="20"/>
              </w:rPr>
              <w:t xml:space="preserve">, com destaque para a Fundação Hemominas, para o Estado e </w:t>
            </w:r>
            <w:r w:rsidR="009C0114">
              <w:rPr>
                <w:sz w:val="20"/>
                <w:szCs w:val="20"/>
              </w:rPr>
              <w:t xml:space="preserve">a </w:t>
            </w:r>
            <w:r w:rsidR="002C7DB1" w:rsidRPr="009C0114">
              <w:rPr>
                <w:sz w:val="20"/>
                <w:szCs w:val="20"/>
              </w:rPr>
              <w:t>sociedade)</w:t>
            </w:r>
            <w:r w:rsidR="002C7DB1" w:rsidRPr="00E60B07">
              <w:rPr>
                <w:sz w:val="20"/>
                <w:szCs w:val="20"/>
              </w:rPr>
              <w:t>:</w:t>
            </w:r>
          </w:p>
          <w:p w14:paraId="3925B6CA" w14:textId="77777777" w:rsidR="005B1077" w:rsidRPr="00D0436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C581F4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4F090DC3" w14:textId="77777777" w:rsidTr="007667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8403B" w14:textId="11DABFAE" w:rsidR="0096399A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399A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9</w:t>
            </w:r>
            <w:r w:rsidR="0096399A" w:rsidRPr="00D04367">
              <w:rPr>
                <w:b/>
                <w:sz w:val="20"/>
                <w:szCs w:val="20"/>
              </w:rPr>
              <w:t xml:space="preserve">. Resultados esperados </w:t>
            </w:r>
            <w:r w:rsidR="0096399A" w:rsidRPr="0061094E">
              <w:rPr>
                <w:sz w:val="20"/>
                <w:szCs w:val="20"/>
              </w:rPr>
              <w:t>(descrição qualitativa)</w:t>
            </w:r>
            <w:r w:rsidR="0096399A" w:rsidRPr="00D04367">
              <w:rPr>
                <w:b/>
                <w:sz w:val="20"/>
                <w:szCs w:val="20"/>
              </w:rPr>
              <w:t>:</w:t>
            </w:r>
          </w:p>
          <w:p w14:paraId="6161B938" w14:textId="77777777" w:rsidR="00855F8D" w:rsidRDefault="00855F8D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A74D480" w14:textId="76E24443" w:rsidR="005B1077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6399A" w:rsidRPr="002C6171" w14:paraId="292E541B" w14:textId="77777777" w:rsidTr="009E64B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61D4D2" w14:textId="779C5FA6" w:rsidR="0096399A" w:rsidRPr="00D04367" w:rsidRDefault="005B1077" w:rsidP="003A67CC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6399A" w:rsidRPr="00D04367">
              <w:rPr>
                <w:b/>
                <w:sz w:val="20"/>
                <w:szCs w:val="20"/>
              </w:rPr>
              <w:t>.</w:t>
            </w:r>
            <w:r w:rsidR="003A67CC">
              <w:rPr>
                <w:b/>
                <w:sz w:val="20"/>
                <w:szCs w:val="20"/>
              </w:rPr>
              <w:t>10</w:t>
            </w:r>
            <w:r w:rsidR="0096399A" w:rsidRPr="00D04367">
              <w:rPr>
                <w:b/>
                <w:sz w:val="20"/>
                <w:szCs w:val="20"/>
              </w:rPr>
              <w:t xml:space="preserve">. </w:t>
            </w:r>
            <w:r w:rsidR="00163C80">
              <w:rPr>
                <w:b/>
                <w:sz w:val="20"/>
                <w:szCs w:val="20"/>
              </w:rPr>
              <w:t>Produtos</w:t>
            </w:r>
            <w:r w:rsidR="00163C80" w:rsidRPr="00D04367">
              <w:rPr>
                <w:b/>
                <w:sz w:val="20"/>
                <w:szCs w:val="20"/>
              </w:rPr>
              <w:t xml:space="preserve"> </w:t>
            </w:r>
            <w:r w:rsidR="0096399A" w:rsidRPr="00D04367">
              <w:rPr>
                <w:b/>
                <w:sz w:val="20"/>
                <w:szCs w:val="20"/>
              </w:rPr>
              <w:t xml:space="preserve">esperados </w:t>
            </w:r>
            <w:r w:rsidR="0096399A" w:rsidRPr="009C0114">
              <w:rPr>
                <w:sz w:val="20"/>
                <w:szCs w:val="20"/>
              </w:rPr>
              <w:t>(</w:t>
            </w:r>
            <w:r w:rsidR="00163C80" w:rsidRPr="009C0114">
              <w:rPr>
                <w:sz w:val="20"/>
                <w:szCs w:val="20"/>
              </w:rPr>
              <w:t>artigos, relatórios, resumos, teses, dissertações, etc.</w:t>
            </w:r>
            <w:r w:rsidR="0096399A" w:rsidRPr="009C0114">
              <w:rPr>
                <w:sz w:val="20"/>
                <w:szCs w:val="20"/>
              </w:rPr>
              <w:t>)</w:t>
            </w:r>
            <w:r w:rsidR="0096399A" w:rsidRPr="00E60B07">
              <w:rPr>
                <w:sz w:val="20"/>
                <w:szCs w:val="20"/>
              </w:rPr>
              <w:t>:</w:t>
            </w:r>
          </w:p>
        </w:tc>
      </w:tr>
      <w:tr w:rsidR="00820021" w:rsidRPr="002C6171" w14:paraId="1D7EEF6C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D6526" w14:textId="77777777" w:rsidR="0096399A" w:rsidRPr="00D04367" w:rsidRDefault="007B73A8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Tipo de resultado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FE5EBD" w14:textId="5800EAE6" w:rsidR="0096399A" w:rsidRPr="00D04367" w:rsidRDefault="009E64B5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53CEC" w14:textId="77777777" w:rsidR="0096399A" w:rsidRPr="00D04367" w:rsidRDefault="0096399A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Quantidade</w:t>
            </w:r>
          </w:p>
        </w:tc>
      </w:tr>
      <w:tr w:rsidR="00820021" w:rsidRPr="002C6171" w14:paraId="5C541086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3B2DD" w14:textId="0BDDA739" w:rsidR="0096399A" w:rsidRPr="0061094E" w:rsidRDefault="009E64B5" w:rsidP="009E64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Artigo em revista especializada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E19DB3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BDEEE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1E0E6BA1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CA23" w14:textId="6A0F645A" w:rsidR="0096399A" w:rsidRPr="0061094E" w:rsidRDefault="009E64B5" w:rsidP="009E64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Apresentação de trabalho em congresso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951F1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C9715A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50E6DC99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43C28D" w14:textId="7D7F8555" w:rsidR="0096399A" w:rsidRPr="0061094E" w:rsidRDefault="009E64B5" w:rsidP="009E64B5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Tese de Doutorado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8B6482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B7510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3CF494AC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9C81A" w14:textId="4FDA7EC7" w:rsidR="0096399A" w:rsidRPr="0061094E" w:rsidRDefault="009E64B5" w:rsidP="009E64B5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Dissertação de Mestrado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E6436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07527F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3420A80B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86FB7" w14:textId="0CA7B7DB" w:rsidR="0096399A" w:rsidRPr="0061094E" w:rsidRDefault="009E64B5" w:rsidP="009E64B5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Orientação de aluno de Iniciação Científica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2822C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8786D" w14:textId="77777777" w:rsidR="0096399A" w:rsidRPr="00D04367" w:rsidRDefault="0096399A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E64B5" w:rsidRPr="002C6171" w14:paraId="47CFB4FF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573351" w14:textId="47F00B37" w:rsidR="009E64B5" w:rsidRPr="0061094E" w:rsidRDefault="009E64B5" w:rsidP="009E64B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094E">
              <w:rPr>
                <w:color w:val="000000"/>
                <w:sz w:val="20"/>
                <w:szCs w:val="20"/>
              </w:rPr>
              <w:t>Pitch</w:t>
            </w:r>
            <w:proofErr w:type="spellEnd"/>
            <w:r w:rsidRPr="0061094E">
              <w:rPr>
                <w:color w:val="000000"/>
                <w:sz w:val="20"/>
                <w:szCs w:val="20"/>
              </w:rPr>
              <w:t xml:space="preserve"> (vídeo de divulgação da pesquisa)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58A4B5" w14:textId="77777777" w:rsidR="009E64B5" w:rsidRPr="00D04367" w:rsidRDefault="009E64B5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39E61" w14:textId="77777777" w:rsidR="009E64B5" w:rsidRPr="00D04367" w:rsidRDefault="009E64B5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820021" w:rsidRPr="002C6171" w14:paraId="2C14B19A" w14:textId="77777777" w:rsidTr="001B26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84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B8C" w14:textId="6A17470B" w:rsidR="00C90E02" w:rsidRPr="0061094E" w:rsidRDefault="009E64B5" w:rsidP="009E64B5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Outros (Especificar)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839F" w14:textId="77777777" w:rsidR="00C90E02" w:rsidRPr="00D04367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BD4" w14:textId="77777777" w:rsidR="00C90E02" w:rsidRPr="00D04367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5494DF1" w14:textId="77777777" w:rsidR="001210AE" w:rsidRDefault="001210AE" w:rsidP="005B1077">
      <w:pPr>
        <w:pStyle w:val="SemEspaamento"/>
      </w:pPr>
    </w:p>
    <w:tbl>
      <w:tblPr>
        <w:tblW w:w="4924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685"/>
        <w:gridCol w:w="1842"/>
        <w:gridCol w:w="568"/>
        <w:gridCol w:w="2820"/>
        <w:gridCol w:w="9"/>
      </w:tblGrid>
      <w:tr w:rsidR="002379E6" w:rsidRPr="002C6171" w14:paraId="096ACD3B" w14:textId="77777777" w:rsidTr="005B1077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32768F78" w14:textId="211938DA" w:rsidR="002379E6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="002379E6" w:rsidRPr="00D04367">
              <w:rPr>
                <w:b/>
                <w:sz w:val="20"/>
                <w:szCs w:val="20"/>
              </w:rPr>
              <w:t>. DADOS DA EQUIPE DO PROJETO</w:t>
            </w:r>
            <w:r w:rsidR="009E606E">
              <w:rPr>
                <w:b/>
                <w:sz w:val="20"/>
                <w:szCs w:val="20"/>
              </w:rPr>
              <w:t xml:space="preserve"> DE PESQUISA</w:t>
            </w:r>
          </w:p>
        </w:tc>
      </w:tr>
      <w:tr w:rsidR="00820021" w:rsidRPr="002C6171" w14:paraId="046BC1C8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013B8" w14:textId="245825E5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.1</w:t>
            </w:r>
            <w:r w:rsidR="002C7DB1" w:rsidRPr="00D04367">
              <w:rPr>
                <w:b/>
                <w:sz w:val="20"/>
                <w:szCs w:val="20"/>
              </w:rPr>
              <w:t xml:space="preserve">. Pesquisador </w:t>
            </w:r>
            <w:r w:rsidR="00C21B7C">
              <w:rPr>
                <w:b/>
                <w:sz w:val="20"/>
                <w:szCs w:val="20"/>
              </w:rPr>
              <w:t>principal</w:t>
            </w:r>
            <w:r>
              <w:rPr>
                <w:b/>
                <w:sz w:val="20"/>
                <w:szCs w:val="20"/>
              </w:rPr>
              <w:t xml:space="preserve"> (coordenador)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</w:p>
          <w:p w14:paraId="58115807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AEABF" w14:textId="53760E80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 Maior titulação:</w:t>
            </w:r>
          </w:p>
          <w:p w14:paraId="1CBC71F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2C7DB1" w:rsidRPr="002C6171" w14:paraId="2A20ED4C" w14:textId="77777777" w:rsidTr="00766786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5D4F9" w14:textId="1C7071B4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 xml:space="preserve">. Endereço </w:t>
            </w:r>
            <w:r w:rsidR="009E606E">
              <w:rPr>
                <w:b/>
                <w:sz w:val="20"/>
                <w:szCs w:val="20"/>
              </w:rPr>
              <w:t xml:space="preserve">institucional </w:t>
            </w:r>
            <w:r w:rsidR="002C7DB1" w:rsidRPr="00D04367">
              <w:rPr>
                <w:b/>
                <w:sz w:val="20"/>
                <w:szCs w:val="20"/>
              </w:rPr>
              <w:t xml:space="preserve">completo: </w:t>
            </w:r>
          </w:p>
          <w:p w14:paraId="55F81A97" w14:textId="77777777" w:rsidR="00C40174" w:rsidRPr="00D04367" w:rsidRDefault="00C40174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766786" w:rsidRPr="002C6171" w14:paraId="6AD56CB2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gridAfter w:val="1"/>
          <w:wAfter w:w="5" w:type="pct"/>
          <w:trHeight w:val="284"/>
        </w:trPr>
        <w:tc>
          <w:tcPr>
            <w:tcW w:w="20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C394D" w14:textId="59FBECCF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 xml:space="preserve">. Telefone: </w:t>
            </w:r>
            <w:proofErr w:type="gramStart"/>
            <w:r w:rsidR="002C7DB1" w:rsidRPr="00E60B07">
              <w:rPr>
                <w:sz w:val="20"/>
                <w:szCs w:val="20"/>
              </w:rPr>
              <w:t xml:space="preserve">(  </w:t>
            </w:r>
            <w:proofErr w:type="gramEnd"/>
            <w:r w:rsidR="002C7DB1" w:rsidRPr="00E60B07">
              <w:rPr>
                <w:sz w:val="20"/>
                <w:szCs w:val="20"/>
              </w:rPr>
              <w:t xml:space="preserve">  )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D6F1DC2" w14:textId="3839FC9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5</w:t>
            </w:r>
            <w:r w:rsidR="002C7DB1" w:rsidRPr="00D04367">
              <w:rPr>
                <w:b/>
                <w:sz w:val="20"/>
                <w:szCs w:val="20"/>
              </w:rPr>
              <w:t>. E-mail: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</w:tr>
      <w:tr w:rsidR="00820021" w:rsidRPr="002C6171" w14:paraId="528B4EF4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4F9" w14:textId="2AE1DA29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2379E6" w:rsidRPr="00D04367">
              <w:rPr>
                <w:b/>
                <w:color w:val="000000"/>
                <w:sz w:val="20"/>
                <w:szCs w:val="20"/>
              </w:rPr>
              <w:t>6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 xml:space="preserve">. Instituição </w:t>
            </w:r>
            <w:r w:rsidR="009E606E">
              <w:rPr>
                <w:b/>
                <w:color w:val="000000"/>
                <w:sz w:val="20"/>
                <w:szCs w:val="20"/>
              </w:rPr>
              <w:t>de vínculo no projeto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  <w:p w14:paraId="61D7E51E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A6BC" w14:textId="21AE6D3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7</w:t>
            </w:r>
            <w:r w:rsidR="002C7DB1" w:rsidRPr="00D04367">
              <w:rPr>
                <w:b/>
                <w:sz w:val="20"/>
                <w:szCs w:val="20"/>
              </w:rPr>
              <w:t>. Setor</w:t>
            </w:r>
            <w:r w:rsidR="002379E6" w:rsidRPr="00D04367">
              <w:rPr>
                <w:b/>
                <w:sz w:val="20"/>
                <w:szCs w:val="20"/>
              </w:rPr>
              <w:t>/Departamento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  <w:p w14:paraId="19725749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2E8260CD" w14:textId="77777777" w:rsidTr="00766786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2C3" w14:textId="0A766855" w:rsidR="0096399A" w:rsidRPr="00D04367" w:rsidRDefault="005B1077" w:rsidP="0061094E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96399A" w:rsidRPr="00D04367">
              <w:rPr>
                <w:b/>
                <w:color w:val="000000"/>
                <w:sz w:val="20"/>
                <w:szCs w:val="20"/>
              </w:rPr>
              <w:t>.8. Equipe executora</w:t>
            </w:r>
            <w:r w:rsidR="0007103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71037" w:rsidRPr="0061094E">
              <w:rPr>
                <w:color w:val="000000"/>
                <w:sz w:val="20"/>
                <w:szCs w:val="20"/>
              </w:rPr>
              <w:t xml:space="preserve">(indicar o </w:t>
            </w:r>
            <w:r w:rsidR="001210AE" w:rsidRPr="0061094E">
              <w:rPr>
                <w:color w:val="000000"/>
                <w:sz w:val="20"/>
                <w:szCs w:val="20"/>
              </w:rPr>
              <w:t>coordenador local</w:t>
            </w:r>
            <w:r w:rsidR="00071037" w:rsidRPr="0061094E">
              <w:rPr>
                <w:color w:val="000000"/>
                <w:sz w:val="20"/>
                <w:szCs w:val="20"/>
              </w:rPr>
              <w:t xml:space="preserve"> em cada </w:t>
            </w:r>
            <w:r w:rsidR="0061094E" w:rsidRPr="0061094E">
              <w:rPr>
                <w:color w:val="000000"/>
                <w:sz w:val="20"/>
                <w:szCs w:val="20"/>
              </w:rPr>
              <w:t xml:space="preserve">unidade da Hemominas </w:t>
            </w:r>
            <w:r w:rsidR="0061094E">
              <w:rPr>
                <w:color w:val="000000"/>
                <w:sz w:val="20"/>
                <w:szCs w:val="20"/>
              </w:rPr>
              <w:t xml:space="preserve">e/ou </w:t>
            </w:r>
            <w:r w:rsidR="00071037" w:rsidRPr="0061094E">
              <w:rPr>
                <w:color w:val="000000"/>
                <w:sz w:val="20"/>
                <w:szCs w:val="20"/>
              </w:rPr>
              <w:t>instituição</w:t>
            </w:r>
          </w:p>
        </w:tc>
      </w:tr>
      <w:tr w:rsidR="00766786" w:rsidRPr="002C6171" w14:paraId="61B6BDBB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877A" w14:textId="7848302F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3626" w14:textId="30EBEF56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Instituição</w:t>
            </w:r>
            <w:r w:rsidR="002914A6">
              <w:rPr>
                <w:b/>
                <w:color w:val="000000"/>
                <w:sz w:val="20"/>
                <w:szCs w:val="20"/>
              </w:rPr>
              <w:t>/setor</w:t>
            </w: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9F1" w14:textId="159AF34D" w:rsidR="00766786" w:rsidRPr="004F4063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Função no projeto</w:t>
            </w:r>
          </w:p>
        </w:tc>
      </w:tr>
      <w:tr w:rsidR="00766786" w:rsidRPr="002C6171" w14:paraId="78BF92BE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3CBC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3C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AF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66786" w:rsidRPr="002C6171" w14:paraId="7ADEA767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32A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34B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32EE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766786" w:rsidRPr="002C6171" w14:paraId="54FE3E4B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328B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B831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734E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7A943E96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45C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661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4B52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02BC470C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E4F4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F16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1A43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4083700D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9F15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A88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D5BD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6C4E9CDC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75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DF6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3E6D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0021" w:rsidRPr="002C6171" w14:paraId="10C95357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5D3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4407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14C9" w14:textId="77777777" w:rsidR="00766786" w:rsidRPr="00D04367" w:rsidRDefault="00766786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BA7A49" w14:textId="77777777" w:rsidR="001210AE" w:rsidRDefault="001210AE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5242"/>
        <w:gridCol w:w="3689"/>
      </w:tblGrid>
      <w:tr w:rsidR="001210AE" w:rsidRPr="002C6171" w14:paraId="60CAF07B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527800FE" w14:textId="225CDE01" w:rsidR="001210AE" w:rsidRDefault="005B1077" w:rsidP="00E2050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 INSTITUIÇÕES PARTICIPANTES</w:t>
            </w:r>
            <w:r w:rsidR="00E2050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20505" w:rsidRPr="00F06871">
              <w:rPr>
                <w:color w:val="000000"/>
                <w:sz w:val="20"/>
                <w:szCs w:val="20"/>
              </w:rPr>
              <w:t>(</w:t>
            </w:r>
            <w:r w:rsidR="00E20505">
              <w:rPr>
                <w:color w:val="000000"/>
                <w:sz w:val="20"/>
                <w:szCs w:val="20"/>
              </w:rPr>
              <w:t>Para projetos multicêntricos, preencher apenas os dados da instituição proponente e os da Hemominas</w:t>
            </w:r>
            <w:r w:rsidR="00E20505" w:rsidRPr="009C0114">
              <w:rPr>
                <w:color w:val="000000"/>
                <w:sz w:val="20"/>
                <w:szCs w:val="20"/>
              </w:rPr>
              <w:t>)</w:t>
            </w:r>
          </w:p>
        </w:tc>
      </w:tr>
      <w:tr w:rsidR="00A95044" w:rsidRPr="002C6171" w14:paraId="5A76EE61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0CECE" w:themeFill="background2" w:themeFillShade="E6"/>
          </w:tcPr>
          <w:p w14:paraId="1E8B20D3" w14:textId="36E5B190" w:rsidR="00A95044" w:rsidRPr="00D04367" w:rsidRDefault="005B1077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1210AE">
              <w:rPr>
                <w:b/>
                <w:color w:val="000000"/>
                <w:sz w:val="20"/>
                <w:szCs w:val="20"/>
              </w:rPr>
              <w:t>1.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 DADOS DA INSTITUIÇÃO PROPONENTE/EXECUTORA</w:t>
            </w:r>
            <w:r w:rsidR="0012332A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C7DB1" w:rsidRPr="002C6171" w14:paraId="7FF5141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D95740" w14:textId="7923C1EC" w:rsidR="002C7DB1" w:rsidRPr="00D04367" w:rsidRDefault="00AE701B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C7DB1" w:rsidRPr="002C6171" w14:paraId="0FD2A97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5080D" w14:textId="24DEEE36" w:rsidR="00C40174" w:rsidRPr="00D04367" w:rsidRDefault="002C7DB1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Unidade/Órgão:</w:t>
            </w:r>
          </w:p>
        </w:tc>
      </w:tr>
      <w:tr w:rsidR="000B0BDE" w:rsidRPr="002C6171" w14:paraId="7E2AC6C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156E07" w14:textId="1E7A955C" w:rsidR="000B0BDE" w:rsidRDefault="000B0BDE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CNPJ:</w:t>
            </w:r>
          </w:p>
        </w:tc>
      </w:tr>
      <w:tr w:rsidR="002C7DB1" w:rsidRPr="002C6171" w14:paraId="6CECE467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4D6A1F" w14:textId="4F39D8B8" w:rsidR="00C40174" w:rsidRPr="00D04367" w:rsidRDefault="002C7DB1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Endereço completo: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66786" w:rsidRPr="002C6171" w14:paraId="50EF7352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0325A6" w14:textId="7C70340A" w:rsidR="002C7DB1" w:rsidRPr="00D04367" w:rsidRDefault="002C7DB1" w:rsidP="00C80C6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Cidade (UF):</w:t>
            </w:r>
            <w:r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8303D" w14:textId="60EA7A30" w:rsidR="002C7DB1" w:rsidRPr="00D04367" w:rsidRDefault="002C7DB1" w:rsidP="00C80C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5044" w:rsidRPr="002C6171" w14:paraId="084CC06F" w14:textId="77777777" w:rsidTr="005B1077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932AE12" w14:textId="7B02AC58" w:rsidR="00A95044" w:rsidRPr="00D04367" w:rsidRDefault="005B1077" w:rsidP="001210AE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.2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. DADOS DA(S) INSTITUIÇÃO(ÕES) PARCEIRA(S) </w:t>
            </w:r>
            <w:r w:rsidR="00A95044" w:rsidRPr="009E606E">
              <w:rPr>
                <w:color w:val="000000"/>
                <w:sz w:val="20"/>
                <w:szCs w:val="20"/>
              </w:rPr>
              <w:t xml:space="preserve">(replicar campos caso o projeto tenha mais </w:t>
            </w:r>
            <w:r w:rsidR="00AE701B" w:rsidRPr="009E606E">
              <w:rPr>
                <w:color w:val="000000"/>
                <w:sz w:val="20"/>
                <w:szCs w:val="20"/>
              </w:rPr>
              <w:t xml:space="preserve">de </w:t>
            </w:r>
            <w:r w:rsidR="00163C80" w:rsidRPr="009E606E">
              <w:rPr>
                <w:color w:val="000000"/>
                <w:sz w:val="20"/>
                <w:szCs w:val="20"/>
              </w:rPr>
              <w:t xml:space="preserve">duas </w:t>
            </w:r>
            <w:r w:rsidR="007B479D" w:rsidRPr="009E606E">
              <w:rPr>
                <w:color w:val="000000"/>
                <w:sz w:val="20"/>
                <w:szCs w:val="20"/>
              </w:rPr>
              <w:t xml:space="preserve">instituições </w:t>
            </w:r>
            <w:r w:rsidR="00A95044" w:rsidRPr="009E606E">
              <w:rPr>
                <w:color w:val="000000"/>
                <w:sz w:val="20"/>
                <w:szCs w:val="20"/>
              </w:rPr>
              <w:t>participante</w:t>
            </w:r>
            <w:r w:rsidR="007B479D" w:rsidRPr="009E606E">
              <w:rPr>
                <w:color w:val="000000"/>
                <w:sz w:val="20"/>
                <w:szCs w:val="20"/>
              </w:rPr>
              <w:t>s</w:t>
            </w:r>
            <w:r w:rsidR="009E64B5">
              <w:rPr>
                <w:color w:val="000000"/>
                <w:sz w:val="20"/>
                <w:szCs w:val="20"/>
              </w:rPr>
              <w:t xml:space="preserve"> ou excluir</w:t>
            </w:r>
            <w:r w:rsidR="0061094E">
              <w:rPr>
                <w:color w:val="000000"/>
                <w:sz w:val="20"/>
                <w:szCs w:val="20"/>
              </w:rPr>
              <w:t>,</w:t>
            </w:r>
            <w:r w:rsidR="009E64B5">
              <w:rPr>
                <w:color w:val="000000"/>
                <w:sz w:val="20"/>
                <w:szCs w:val="20"/>
              </w:rPr>
              <w:t xml:space="preserve"> caso não tenha instituição parceira</w:t>
            </w:r>
            <w:r w:rsidR="00A95044" w:rsidRPr="009E606E">
              <w:rPr>
                <w:color w:val="000000"/>
                <w:sz w:val="20"/>
                <w:szCs w:val="20"/>
              </w:rPr>
              <w:t>)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A95044" w:rsidRPr="002C6171" w14:paraId="63BBAA39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306E1" w14:textId="031AD970" w:rsidR="00A95044" w:rsidRPr="00D04367" w:rsidRDefault="0041022F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 da i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nstituição parceira 1:</w:t>
            </w:r>
            <w:r w:rsidR="00A95044"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95044" w:rsidRPr="002C6171" w14:paraId="4FB6593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E274C" w14:textId="6081B428" w:rsidR="00A95044" w:rsidRPr="00D04367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Unidade/Órgão:</w:t>
            </w:r>
          </w:p>
        </w:tc>
      </w:tr>
      <w:tr w:rsidR="00A95044" w:rsidRPr="002C6171" w14:paraId="52207E5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8A4FB4" w14:textId="065E16B6" w:rsidR="00A95044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CNPJ:</w:t>
            </w:r>
          </w:p>
        </w:tc>
      </w:tr>
      <w:tr w:rsidR="00A95044" w:rsidRPr="002C6171" w14:paraId="66020D76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9B11AD" w14:textId="14E40AF8" w:rsidR="0041022F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Endereço completo: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66786" w:rsidRPr="002C6171" w14:paraId="633443DD" w14:textId="77777777" w:rsidTr="00E2050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B4C1E" w14:textId="599D78C1" w:rsidR="00A95044" w:rsidRPr="00D04367" w:rsidRDefault="00A95044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Cidade (UF):</w:t>
            </w:r>
            <w:r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1C73" w14:textId="495381FA" w:rsidR="00A95044" w:rsidRPr="00D04367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</w:t>
            </w:r>
            <w:r w:rsidRPr="00D043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2DAB3B3" w14:textId="77777777" w:rsidR="005B1077" w:rsidRDefault="005B1077" w:rsidP="00E20505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0D448C" w:rsidRPr="002C6171" w14:paraId="1644FC9C" w14:textId="77777777" w:rsidTr="005B1077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6296EE" w14:textId="339D2362" w:rsidR="000D448C" w:rsidRPr="00D04367" w:rsidRDefault="005B1077" w:rsidP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 RESPONSABILIDADES E AÇÕES DAS INSTITUIÇÕES ENVOLVIDAS </w:t>
            </w:r>
            <w:r w:rsidR="000D448C" w:rsidRPr="009C0114">
              <w:rPr>
                <w:color w:val="000000"/>
                <w:sz w:val="20"/>
                <w:szCs w:val="20"/>
              </w:rPr>
              <w:t>(</w:t>
            </w:r>
            <w:r w:rsidR="00244A6C">
              <w:rPr>
                <w:color w:val="000000"/>
                <w:sz w:val="20"/>
                <w:szCs w:val="20"/>
              </w:rPr>
              <w:t>re</w:t>
            </w:r>
            <w:r w:rsidR="0061094E">
              <w:rPr>
                <w:color w:val="000000"/>
                <w:sz w:val="20"/>
                <w:szCs w:val="20"/>
              </w:rPr>
              <w:t>plicar os campos, se necessário</w:t>
            </w:r>
            <w:r w:rsidR="00244A6C">
              <w:rPr>
                <w:color w:val="000000"/>
                <w:sz w:val="20"/>
                <w:szCs w:val="20"/>
              </w:rPr>
              <w:t>;</w:t>
            </w:r>
            <w:r w:rsidR="00C21B7C">
              <w:rPr>
                <w:color w:val="000000"/>
                <w:sz w:val="20"/>
                <w:szCs w:val="20"/>
              </w:rPr>
              <w:t xml:space="preserve"> </w:t>
            </w:r>
            <w:r w:rsidR="00244A6C">
              <w:rPr>
                <w:color w:val="000000"/>
                <w:sz w:val="20"/>
                <w:szCs w:val="20"/>
              </w:rPr>
              <w:t>p</w:t>
            </w:r>
            <w:r w:rsidR="00C21B7C">
              <w:rPr>
                <w:color w:val="000000"/>
                <w:sz w:val="20"/>
                <w:szCs w:val="20"/>
              </w:rPr>
              <w:t xml:space="preserve">ara projetos multicêntricos, descrever apenas as da instituição proponente e </w:t>
            </w:r>
            <w:r w:rsidR="00E20505">
              <w:rPr>
                <w:color w:val="000000"/>
                <w:sz w:val="20"/>
                <w:szCs w:val="20"/>
              </w:rPr>
              <w:t xml:space="preserve">as </w:t>
            </w:r>
            <w:r w:rsidR="00C21B7C">
              <w:rPr>
                <w:color w:val="000000"/>
                <w:sz w:val="20"/>
                <w:szCs w:val="20"/>
              </w:rPr>
              <w:t>da Hemominas</w:t>
            </w:r>
            <w:r w:rsidR="000D448C" w:rsidRPr="009C0114">
              <w:rPr>
                <w:color w:val="000000"/>
                <w:sz w:val="20"/>
                <w:szCs w:val="20"/>
              </w:rPr>
              <w:t>)</w:t>
            </w:r>
          </w:p>
        </w:tc>
      </w:tr>
      <w:tr w:rsidR="000D448C" w:rsidRPr="002C6171" w14:paraId="36219FC5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ECB7C0" w14:textId="6AB8C716" w:rsidR="006448ED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E20505">
              <w:rPr>
                <w:b/>
                <w:color w:val="000000"/>
                <w:sz w:val="20"/>
                <w:szCs w:val="20"/>
              </w:rPr>
              <w:t>D</w:t>
            </w:r>
            <w:r w:rsidR="00601DBB">
              <w:rPr>
                <w:b/>
                <w:color w:val="000000"/>
                <w:sz w:val="20"/>
                <w:szCs w:val="20"/>
              </w:rPr>
              <w:t xml:space="preserve">a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proponente/executora:</w:t>
            </w:r>
          </w:p>
          <w:p w14:paraId="1B9BBD44" w14:textId="77777777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01C4731" w14:textId="017F5182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66884D" w14:textId="77777777" w:rsidR="00244A6C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041C4A4" w14:textId="2E633CB2" w:rsidR="00244A6C" w:rsidRPr="00D04367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448C" w:rsidRPr="002C6171" w14:paraId="7193163A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C82BF2B" w14:textId="2DA69054" w:rsidR="006448ED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E20505">
              <w:rPr>
                <w:b/>
                <w:color w:val="000000"/>
                <w:sz w:val="20"/>
                <w:szCs w:val="20"/>
              </w:rPr>
              <w:t>D</w:t>
            </w:r>
            <w:r w:rsidR="00601DBB">
              <w:rPr>
                <w:b/>
                <w:color w:val="000000"/>
                <w:sz w:val="20"/>
                <w:szCs w:val="20"/>
              </w:rPr>
              <w:t>a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parceira 1:</w:t>
            </w:r>
          </w:p>
          <w:p w14:paraId="02DEF175" w14:textId="54879B8F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71679B05" w14:textId="77777777" w:rsidR="00244A6C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B11BAC" w14:textId="77777777" w:rsidR="00244A6C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6302F4B" w14:textId="6E520B27" w:rsidR="001210AE" w:rsidRPr="00D04367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0796488" w14:textId="77777777" w:rsidR="001210AE" w:rsidRDefault="001210AE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1210AE" w:rsidRPr="002C6171" w14:paraId="0DFF6655" w14:textId="77777777" w:rsidTr="005B1077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714A4B5" w14:textId="5D72F29A" w:rsidR="001210AE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5</w:t>
            </w:r>
            <w:r w:rsidR="001210AE">
              <w:rPr>
                <w:b/>
                <w:color w:val="000000"/>
                <w:sz w:val="20"/>
                <w:szCs w:val="20"/>
              </w:rPr>
              <w:t>. TRATAMENTO DE DADOS PESSOAIS</w:t>
            </w:r>
          </w:p>
        </w:tc>
      </w:tr>
      <w:tr w:rsidR="001210AE" w:rsidRPr="002C6171" w14:paraId="56DD9551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1B8574" w14:textId="1D34B390" w:rsidR="001210AE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.1. O projeto de pesquisa irá utilizar ou coletar informações em bancos de dados, prontuários, </w:t>
            </w:r>
            <w:proofErr w:type="spellStart"/>
            <w:r w:rsidR="001210AE">
              <w:rPr>
                <w:b/>
                <w:color w:val="000000"/>
                <w:sz w:val="20"/>
                <w:szCs w:val="20"/>
              </w:rPr>
              <w:t>etc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da Fundação Hemominas</w:t>
            </w:r>
            <w:r w:rsidR="001210AE">
              <w:rPr>
                <w:b/>
                <w:color w:val="000000"/>
                <w:sz w:val="20"/>
                <w:szCs w:val="20"/>
              </w:rPr>
              <w:t>?</w:t>
            </w:r>
          </w:p>
          <w:p w14:paraId="634B3282" w14:textId="1BF4EE01" w:rsidR="00B651A4" w:rsidRPr="00E60B07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</w:tbl>
    <w:p w14:paraId="6916274C" w14:textId="77777777" w:rsidR="001210AE" w:rsidRDefault="001210AE" w:rsidP="005B1077">
      <w:pPr>
        <w:pStyle w:val="SemEspaamento"/>
      </w:pPr>
    </w:p>
    <w:tbl>
      <w:tblPr>
        <w:tblW w:w="4927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0"/>
      </w:tblGrid>
      <w:tr w:rsidR="005B1077" w:rsidRPr="002C6171" w14:paraId="77BF86BC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764199" w14:textId="531838C2" w:rsidR="005B1077" w:rsidRDefault="005B1077" w:rsidP="00AF3AE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FORMAÇÃO DE BIORREPOSITÓRIO/BIOBANCO</w:t>
            </w:r>
          </w:p>
        </w:tc>
      </w:tr>
      <w:tr w:rsidR="000D6F79" w:rsidRPr="002C6171" w14:paraId="3CB08E5B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51" w14:textId="208A7347" w:rsidR="000D6F79" w:rsidRDefault="000D6F79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6.1. Haverá coleta de amostras biológicas na Fundação Hemominas?</w:t>
            </w:r>
          </w:p>
          <w:p w14:paraId="676F8790" w14:textId="1C4523A7" w:rsidR="000D6F79" w:rsidRPr="00E60B07" w:rsidRDefault="0094231D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  <w:tr w:rsidR="00723543" w:rsidRPr="002C6171" w14:paraId="57E7215E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FEB" w14:textId="73C5B3D3" w:rsidR="000D6F79" w:rsidRDefault="00E07728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23543">
              <w:rPr>
                <w:b/>
                <w:sz w:val="20"/>
                <w:szCs w:val="20"/>
              </w:rPr>
              <w:t>.</w:t>
            </w:r>
            <w:r w:rsidR="000D6F79">
              <w:rPr>
                <w:b/>
                <w:sz w:val="20"/>
                <w:szCs w:val="20"/>
              </w:rPr>
              <w:t>2</w:t>
            </w:r>
            <w:r w:rsidR="00723543" w:rsidRPr="00D04367">
              <w:rPr>
                <w:b/>
                <w:sz w:val="20"/>
                <w:szCs w:val="20"/>
              </w:rPr>
              <w:t>. Haverá envio de amostras biológicas coletadas na Fundação Hemominas para outra instituição envolvida na execução do projeto</w:t>
            </w:r>
            <w:r w:rsidR="000D6F79">
              <w:rPr>
                <w:b/>
                <w:sz w:val="20"/>
                <w:szCs w:val="20"/>
              </w:rPr>
              <w:t xml:space="preserve"> de pesquisa</w:t>
            </w:r>
            <w:r w:rsidR="00723543" w:rsidRPr="00D04367">
              <w:rPr>
                <w:b/>
                <w:sz w:val="20"/>
                <w:szCs w:val="20"/>
              </w:rPr>
              <w:t>?</w:t>
            </w:r>
          </w:p>
          <w:p w14:paraId="0290A556" w14:textId="02237524" w:rsidR="00FA132F" w:rsidRDefault="00FA132F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Pr="00550A79">
              <w:rPr>
                <w:color w:val="000000"/>
                <w:sz w:val="18"/>
                <w:szCs w:val="18"/>
              </w:rPr>
              <w:t xml:space="preserve">m caso de remessa de amostras biológicas provenientes da Fundação Hemominas para outras instituições que não a proponente, deverá ser providenciado o Termo de </w:t>
            </w:r>
            <w:proofErr w:type="spellStart"/>
            <w:r w:rsidRPr="00550A79">
              <w:rPr>
                <w:color w:val="000000"/>
                <w:sz w:val="18"/>
                <w:szCs w:val="18"/>
              </w:rPr>
              <w:t>Biorrepositório</w:t>
            </w:r>
            <w:proofErr w:type="spellEnd"/>
            <w:r w:rsidRPr="00550A79">
              <w:rPr>
                <w:color w:val="000000"/>
                <w:sz w:val="18"/>
                <w:szCs w:val="18"/>
              </w:rPr>
              <w:t xml:space="preserve"> (modelo Hemominas) com assinatura dos representantes legais dessas instituições.  </w:t>
            </w:r>
          </w:p>
          <w:p w14:paraId="44FE7675" w14:textId="77777777" w:rsidR="00FA132F" w:rsidRDefault="00FA132F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6A2EC6F7" w14:textId="25518F98" w:rsidR="00723543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  <w:r w:rsidR="000D6F79" w:rsidRPr="00E60B07">
              <w:rPr>
                <w:color w:val="000000"/>
                <w:sz w:val="20"/>
                <w:szCs w:val="20"/>
              </w:rPr>
              <w:t>. Instituição(</w:t>
            </w:r>
            <w:proofErr w:type="spellStart"/>
            <w:r w:rsidR="000D6F79" w:rsidRPr="00E60B07">
              <w:rPr>
                <w:color w:val="000000"/>
                <w:sz w:val="20"/>
                <w:szCs w:val="20"/>
              </w:rPr>
              <w:t>ões</w:t>
            </w:r>
            <w:proofErr w:type="spellEnd"/>
            <w:r w:rsidR="000D6F79" w:rsidRPr="00E60B07">
              <w:rPr>
                <w:color w:val="000000"/>
                <w:sz w:val="20"/>
                <w:szCs w:val="20"/>
              </w:rPr>
              <w:t xml:space="preserve">): </w:t>
            </w:r>
          </w:p>
          <w:p w14:paraId="7EEFFDC3" w14:textId="7826238D" w:rsidR="00B615F7" w:rsidRPr="00E60B07" w:rsidRDefault="00B615F7" w:rsidP="000D6F7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5B18B2D" w14:textId="77777777" w:rsidR="000D6F79" w:rsidRDefault="000D6F79" w:rsidP="000D6F79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827"/>
        <w:gridCol w:w="1842"/>
        <w:gridCol w:w="3262"/>
      </w:tblGrid>
      <w:tr w:rsidR="00C3308B" w:rsidRPr="002C6171" w14:paraId="7C8A94C2" w14:textId="77777777" w:rsidTr="000D6F79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2387FC5" w14:textId="29A09305" w:rsidR="00C3308B" w:rsidRPr="00D04367" w:rsidRDefault="00E07728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C3308B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F805BB">
              <w:rPr>
                <w:b/>
                <w:color w:val="000000"/>
                <w:sz w:val="20"/>
                <w:szCs w:val="20"/>
              </w:rPr>
              <w:t>ORÇAMENTO</w:t>
            </w:r>
            <w:r w:rsidR="00B615F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B615F7" w:rsidRPr="00BD4E68">
              <w:rPr>
                <w:color w:val="000000"/>
                <w:sz w:val="20"/>
                <w:szCs w:val="20"/>
              </w:rPr>
              <w:t xml:space="preserve">(insumos, aquisição de equipamentos, bolsas, </w:t>
            </w:r>
            <w:proofErr w:type="spellStart"/>
            <w:r w:rsidR="00B615F7" w:rsidRPr="00BD4E68">
              <w:rPr>
                <w:color w:val="000000"/>
                <w:sz w:val="20"/>
                <w:szCs w:val="20"/>
              </w:rPr>
              <w:t>etc</w:t>
            </w:r>
            <w:proofErr w:type="spellEnd"/>
            <w:r w:rsidR="00B615F7" w:rsidRPr="00BD4E68">
              <w:rPr>
                <w:color w:val="000000"/>
                <w:sz w:val="20"/>
                <w:szCs w:val="20"/>
              </w:rPr>
              <w:t>)</w:t>
            </w:r>
            <w:r w:rsidR="00B615F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B615F7" w:rsidRPr="002C6171" w14:paraId="7D158C8C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F71B72" w14:textId="1B57014E" w:rsidR="00B615F7" w:rsidRPr="00D04367" w:rsidRDefault="00FA132F" w:rsidP="00FA132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01813" w14:textId="2A185B9C" w:rsidR="00B615F7" w:rsidRPr="00D04367" w:rsidRDefault="00B615F7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(R$)</w:t>
            </w: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88FE8" w14:textId="007D0FA6" w:rsidR="00B615F7" w:rsidRPr="00D04367" w:rsidRDefault="00FA132F" w:rsidP="0076678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Fonte do recurso</w:t>
            </w:r>
          </w:p>
        </w:tc>
      </w:tr>
      <w:tr w:rsidR="00B615F7" w:rsidRPr="002C6171" w14:paraId="45E6719D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EBDCBD3" w14:textId="624559E3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685A0CB5" w14:textId="77777777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A65A63" w14:textId="1271B68C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B615F7" w:rsidRPr="002C6171" w14:paraId="37C4EDFA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4A17239" w14:textId="77777777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2CC62F69" w14:textId="77777777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158CBC" w14:textId="6B645E1E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B615F7" w:rsidRPr="002C6171" w14:paraId="5AA00E5D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EA55F5" w14:textId="77777777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4DA37E52" w14:textId="77777777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1EEBA" w14:textId="0FF1408F" w:rsidR="00B615F7" w:rsidRPr="00D04367" w:rsidRDefault="00B615F7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BD4E68" w:rsidRPr="002C6171" w14:paraId="4F7AD149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D6C91E0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49254C24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E6CE08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BD4E68" w:rsidRPr="002C6171" w14:paraId="2508C000" w14:textId="77777777" w:rsidTr="00FA132F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BDE40A9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68634D03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8E6014" w14:textId="77777777" w:rsidR="00BD4E68" w:rsidRPr="00D04367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66786" w:rsidRPr="002C6171" w14:paraId="2C0F042B" w14:textId="77777777" w:rsidTr="000D6F79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E234C4" w14:textId="2AAFD866" w:rsidR="00163C80" w:rsidRPr="00D04367" w:rsidRDefault="00B615F7" w:rsidP="00B615F7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total</w:t>
            </w:r>
            <w:r w:rsidR="00163C80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163C80" w:rsidRPr="00E60B07">
              <w:rPr>
                <w:color w:val="000000"/>
                <w:sz w:val="20"/>
                <w:szCs w:val="20"/>
              </w:rPr>
              <w:t>R$</w:t>
            </w:r>
          </w:p>
        </w:tc>
      </w:tr>
    </w:tbl>
    <w:p w14:paraId="62D2C180" w14:textId="1C65B57C" w:rsidR="000D6F79" w:rsidRDefault="000D6F79" w:rsidP="000D6F79">
      <w:pPr>
        <w:pStyle w:val="SemEspaamento"/>
      </w:pPr>
    </w:p>
    <w:tbl>
      <w:tblPr>
        <w:tblW w:w="4946" w:type="pct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"/>
        <w:gridCol w:w="4818"/>
        <w:gridCol w:w="684"/>
        <w:gridCol w:w="686"/>
        <w:gridCol w:w="684"/>
        <w:gridCol w:w="686"/>
        <w:gridCol w:w="684"/>
        <w:gridCol w:w="688"/>
      </w:tblGrid>
      <w:tr w:rsidR="007B42F6" w14:paraId="0D6C0DB7" w14:textId="77777777" w:rsidTr="00097E5C">
        <w:trPr>
          <w:trHeight w:val="284"/>
        </w:trPr>
        <w:tc>
          <w:tcPr>
            <w:tcW w:w="499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689DEBCD" w14:textId="3EBFD42A" w:rsidR="007B42F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7B42F6">
              <w:rPr>
                <w:b/>
                <w:color w:val="000000"/>
                <w:sz w:val="20"/>
                <w:szCs w:val="20"/>
              </w:rPr>
              <w:t>. CRONOGRAMA</w:t>
            </w:r>
          </w:p>
        </w:tc>
      </w:tr>
      <w:tr w:rsidR="007B42F6" w14:paraId="74BA2F02" w14:textId="77777777" w:rsidTr="00097E5C">
        <w:trPr>
          <w:trHeight w:val="284"/>
        </w:trPr>
        <w:tc>
          <w:tcPr>
            <w:tcW w:w="499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0556CAB9" w14:textId="4FF2C304" w:rsidR="007B42F6" w:rsidRDefault="00A808C6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7B42F6">
              <w:rPr>
                <w:b/>
                <w:color w:val="000000"/>
                <w:sz w:val="20"/>
                <w:szCs w:val="20"/>
              </w:rPr>
              <w:t xml:space="preserve">.1. Data prevista para o início da pesquisa </w:t>
            </w:r>
            <w:r w:rsidR="007B42F6">
              <w:rPr>
                <w:color w:val="000000"/>
                <w:sz w:val="20"/>
                <w:szCs w:val="20"/>
              </w:rPr>
              <w:t>(após aprovação na Fundação Hemominas)</w:t>
            </w:r>
            <w:r w:rsidR="007B42F6">
              <w:rPr>
                <w:b/>
                <w:color w:val="000000"/>
                <w:sz w:val="20"/>
                <w:szCs w:val="20"/>
              </w:rPr>
              <w:t>:</w:t>
            </w:r>
            <w:r w:rsidR="007B42F6">
              <w:rPr>
                <w:color w:val="000000"/>
                <w:sz w:val="20"/>
                <w:szCs w:val="20"/>
              </w:rPr>
              <w:t xml:space="preserve"> </w:t>
            </w:r>
          </w:p>
          <w:p w14:paraId="6DABD93F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) Imediato                    Após [     ] meses</w:t>
            </w:r>
          </w:p>
        </w:tc>
      </w:tr>
      <w:tr w:rsidR="007B42F6" w14:paraId="74005D5B" w14:textId="77777777" w:rsidTr="00097E5C">
        <w:trPr>
          <w:trHeight w:val="284"/>
        </w:trPr>
        <w:tc>
          <w:tcPr>
            <w:tcW w:w="499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25AA59F0" w14:textId="6D56919E" w:rsidR="007B42F6" w:rsidRDefault="00A808C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7B42F6">
              <w:rPr>
                <w:b/>
                <w:color w:val="000000"/>
                <w:sz w:val="20"/>
                <w:szCs w:val="20"/>
              </w:rPr>
              <w:t>.2. Tempo previsto de duração:</w:t>
            </w:r>
          </w:p>
          <w:p w14:paraId="1349098F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[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] ano(s) e [     ] meses</w:t>
            </w:r>
          </w:p>
        </w:tc>
      </w:tr>
      <w:tr w:rsidR="007B42F6" w14:paraId="22CE64C3" w14:textId="77777777" w:rsidTr="00097E5C">
        <w:trPr>
          <w:trHeight w:val="284"/>
        </w:trPr>
        <w:tc>
          <w:tcPr>
            <w:tcW w:w="499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4D0A64EB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ANO 1 </w:t>
            </w:r>
            <w:r>
              <w:rPr>
                <w:color w:val="000000"/>
                <w:sz w:val="20"/>
                <w:szCs w:val="20"/>
              </w:rPr>
              <w:t>(replicar quantos anos forem necessários)</w:t>
            </w:r>
          </w:p>
        </w:tc>
      </w:tr>
      <w:tr w:rsidR="007B42F6" w14:paraId="22FF8471" w14:textId="77777777" w:rsidTr="00097E5C">
        <w:trPr>
          <w:trHeight w:val="284"/>
        </w:trPr>
        <w:tc>
          <w:tcPr>
            <w:tcW w:w="27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2FC5B10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22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E66EF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Meses</w:t>
            </w:r>
          </w:p>
        </w:tc>
      </w:tr>
      <w:tr w:rsidR="007B42F6" w14:paraId="32C6D5D3" w14:textId="77777777" w:rsidTr="00097E5C">
        <w:trPr>
          <w:trHeight w:val="284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89D92" w14:textId="77777777" w:rsidR="007B42F6" w:rsidRDefault="007B42F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1BE8E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1-2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84997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3-4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C175F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5-6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9788C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7-8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24EF4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BB40B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11-12</w:t>
            </w:r>
          </w:p>
        </w:tc>
      </w:tr>
      <w:tr w:rsidR="007B42F6" w14:paraId="00E6C1D2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05D29A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1458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48DD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1868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2A9E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CB43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9757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B42F6" w14:paraId="651ECD39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FA64744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DB77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2875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BF86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3D8C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1F74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8366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808C6" w14:paraId="6605C4BD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B374F74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E324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B94B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2439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7E78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7A50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3C29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808C6" w14:paraId="79F155FC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659185E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884A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D4A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43D8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85A5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CC0E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0902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B42F6" w14:paraId="5C7388C9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B3F67F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4A77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9964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42DB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A7E0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776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5E5A" w14:textId="77777777" w:rsidR="007B42F6" w:rsidRDefault="007B42F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7B42F6" w14:paraId="34A38A80" w14:textId="77777777" w:rsidTr="00097E5C">
        <w:trPr>
          <w:trHeight w:val="284"/>
        </w:trPr>
        <w:tc>
          <w:tcPr>
            <w:tcW w:w="499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7536055" w14:textId="0C62AFC2" w:rsidR="007B42F6" w:rsidRDefault="007B42F6" w:rsidP="00CB0D2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2</w:t>
            </w:r>
            <w:r w:rsidR="00BD4E6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BD4E68" w:rsidRPr="00BD4E68">
              <w:rPr>
                <w:color w:val="000000"/>
                <w:sz w:val="20"/>
                <w:szCs w:val="20"/>
              </w:rPr>
              <w:t xml:space="preserve">(excluir, </w:t>
            </w:r>
            <w:r w:rsidR="00CB0D2D" w:rsidRPr="00E03ACF">
              <w:rPr>
                <w:color w:val="000000"/>
                <w:sz w:val="20"/>
                <w:szCs w:val="20"/>
              </w:rPr>
              <w:t xml:space="preserve">se o </w:t>
            </w:r>
            <w:r w:rsidR="00CB0D2D">
              <w:rPr>
                <w:color w:val="000000"/>
                <w:sz w:val="20"/>
                <w:szCs w:val="20"/>
              </w:rPr>
              <w:t xml:space="preserve">período de execução for </w:t>
            </w:r>
            <w:r w:rsidR="00CB0D2D">
              <w:rPr>
                <w:rFonts w:cs="Calibri"/>
                <w:color w:val="000000"/>
                <w:sz w:val="20"/>
                <w:szCs w:val="20"/>
              </w:rPr>
              <w:t>≤</w:t>
            </w:r>
            <w:r w:rsidR="00CB0D2D" w:rsidRPr="00E03ACF">
              <w:rPr>
                <w:color w:val="000000"/>
                <w:sz w:val="20"/>
                <w:szCs w:val="20"/>
              </w:rPr>
              <w:t xml:space="preserve"> 12 meses)</w:t>
            </w:r>
          </w:p>
        </w:tc>
      </w:tr>
      <w:tr w:rsidR="007B42F6" w14:paraId="727902B9" w14:textId="77777777" w:rsidTr="00097E5C">
        <w:trPr>
          <w:trHeight w:val="284"/>
        </w:trPr>
        <w:tc>
          <w:tcPr>
            <w:tcW w:w="27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1052061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22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7CE7A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Meses</w:t>
            </w:r>
          </w:p>
        </w:tc>
      </w:tr>
      <w:tr w:rsidR="007B42F6" w14:paraId="024B58F1" w14:textId="77777777" w:rsidTr="00097E5C">
        <w:trPr>
          <w:trHeight w:val="284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A67CC" w14:textId="77777777" w:rsidR="007B42F6" w:rsidRDefault="007B42F6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CC8DD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1-2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9243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3-4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1F539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5-6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9603B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7-8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D66B7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A4590" w14:textId="77777777" w:rsidR="007B42F6" w:rsidRDefault="007B42F6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11-12</w:t>
            </w:r>
          </w:p>
        </w:tc>
      </w:tr>
      <w:tr w:rsidR="00244A6C" w14:paraId="6C1A7EF4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9FCECC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9699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5981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6F3F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A55F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ED0D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3942" w14:textId="1B37EF9A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808C6" w14:paraId="2413494B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0848D22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08E0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43B5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316D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DEB0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F9B3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38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244A6C" w14:paraId="20F28288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F8538A5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69D3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75C8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40FD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00C0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B398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0242" w14:textId="60A71F2A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244A6C" w14:paraId="4D68A7AD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2866C1B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B73C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3843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3669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2C57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E969" w14:textId="77777777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1356" w14:textId="28095FD2" w:rsidR="00244A6C" w:rsidRDefault="00244A6C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A808C6" w14:paraId="53C5DAF1" w14:textId="77777777" w:rsidTr="00097E5C">
        <w:trPr>
          <w:trHeight w:val="284"/>
        </w:trPr>
        <w:tc>
          <w:tcPr>
            <w:tcW w:w="2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3B1BD26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437A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9602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99C7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32F9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3F78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9D3C" w14:textId="77777777" w:rsidR="00A808C6" w:rsidRDefault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C024B9" w:rsidRPr="002C6171" w14:paraId="40A58877" w14:textId="77777777" w:rsidTr="00097E5C">
        <w:tblPrEx>
          <w:tblLook w:val="0000" w:firstRow="0" w:lastRow="0" w:firstColumn="0" w:lastColumn="0" w:noHBand="0" w:noVBand="0"/>
        </w:tblPrEx>
        <w:trPr>
          <w:gridBefore w:val="1"/>
          <w:wBefore w:w="15" w:type="pct"/>
          <w:trHeight w:val="284"/>
        </w:trPr>
        <w:tc>
          <w:tcPr>
            <w:tcW w:w="498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06883E" w14:textId="4F939A18" w:rsidR="00C024B9" w:rsidRPr="00D04367" w:rsidRDefault="00A808C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9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824E80">
              <w:rPr>
                <w:b/>
                <w:color w:val="000000"/>
                <w:sz w:val="20"/>
                <w:szCs w:val="20"/>
              </w:rPr>
              <w:t xml:space="preserve">POTENCIAL DE </w:t>
            </w:r>
            <w:r w:rsidR="00C024B9">
              <w:rPr>
                <w:b/>
                <w:color w:val="000000"/>
                <w:sz w:val="20"/>
                <w:szCs w:val="20"/>
              </w:rPr>
              <w:t>INOVAÇÃO</w:t>
            </w:r>
          </w:p>
        </w:tc>
      </w:tr>
      <w:tr w:rsidR="00C024B9" w:rsidRPr="002C6171" w14:paraId="12264409" w14:textId="77777777" w:rsidTr="00097E5C">
        <w:tblPrEx>
          <w:tblLook w:val="0000" w:firstRow="0" w:lastRow="0" w:firstColumn="0" w:lastColumn="0" w:noHBand="0" w:noVBand="0"/>
        </w:tblPrEx>
        <w:trPr>
          <w:gridBefore w:val="1"/>
          <w:wBefore w:w="15" w:type="pct"/>
          <w:trHeight w:val="284"/>
        </w:trPr>
        <w:tc>
          <w:tcPr>
            <w:tcW w:w="498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71242F" w14:textId="43C5B951" w:rsidR="00C024B9" w:rsidRDefault="00A808C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previsão de propriedade intelectual? </w:t>
            </w:r>
          </w:p>
          <w:p w14:paraId="36324069" w14:textId="0BBCFF2A" w:rsidR="00824E80" w:rsidRPr="00987432" w:rsidRDefault="00E03ACF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Sim: (     ) Marca          (     ) Patente          (     ) Software </w:t>
            </w:r>
            <w:r w:rsidR="00824E80" w:rsidRPr="00987432">
              <w:rPr>
                <w:color w:val="000000"/>
                <w:sz w:val="20"/>
                <w:szCs w:val="20"/>
              </w:rPr>
              <w:t xml:space="preserve">         (     ) Outra </w:t>
            </w:r>
          </w:p>
          <w:p w14:paraId="6C959FB5" w14:textId="1C66CCE9" w:rsidR="00824E80" w:rsidRPr="00987432" w:rsidRDefault="00824E80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 xml:space="preserve">Em caso de </w:t>
            </w:r>
            <w:r w:rsidR="00A419CD" w:rsidRPr="00987432">
              <w:rPr>
                <w:color w:val="000000"/>
                <w:sz w:val="20"/>
                <w:szCs w:val="20"/>
              </w:rPr>
              <w:t>“</w:t>
            </w:r>
            <w:r w:rsidRPr="00987432">
              <w:rPr>
                <w:color w:val="000000"/>
                <w:sz w:val="20"/>
                <w:szCs w:val="20"/>
              </w:rPr>
              <w:t>Outra</w:t>
            </w:r>
            <w:r w:rsidR="00A419CD" w:rsidRPr="00987432">
              <w:rPr>
                <w:color w:val="000000"/>
                <w:sz w:val="20"/>
                <w:szCs w:val="20"/>
              </w:rPr>
              <w:t>”</w:t>
            </w:r>
            <w:r w:rsidRPr="00987432">
              <w:rPr>
                <w:color w:val="000000"/>
                <w:sz w:val="20"/>
                <w:szCs w:val="20"/>
              </w:rPr>
              <w:t>, descrever:</w:t>
            </w:r>
          </w:p>
          <w:p w14:paraId="19239BF8" w14:textId="547134C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623454D" w14:textId="77777777" w:rsidR="00C024B9" w:rsidRPr="00D04367" w:rsidRDefault="00C024B9" w:rsidP="00824E80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C024B9" w:rsidRPr="002C6171" w14:paraId="22DD73DB" w14:textId="77777777" w:rsidTr="00097E5C">
        <w:tblPrEx>
          <w:tblLook w:val="0000" w:firstRow="0" w:lastRow="0" w:firstColumn="0" w:lastColumn="0" w:noHBand="0" w:noVBand="0"/>
        </w:tblPrEx>
        <w:trPr>
          <w:gridBefore w:val="1"/>
          <w:wBefore w:w="15" w:type="pct"/>
          <w:trHeight w:val="284"/>
        </w:trPr>
        <w:tc>
          <w:tcPr>
            <w:tcW w:w="498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0CD56C" w14:textId="7750085F" w:rsidR="00C024B9" w:rsidRDefault="00A808C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dados confidenciais que necessitam de formalização de </w:t>
            </w:r>
            <w:r w:rsidR="00FA132F">
              <w:rPr>
                <w:b/>
                <w:color w:val="000000"/>
                <w:sz w:val="20"/>
                <w:szCs w:val="20"/>
              </w:rPr>
              <w:t xml:space="preserve">Termo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de </w:t>
            </w:r>
            <w:r w:rsidR="00FA132F">
              <w:rPr>
                <w:b/>
                <w:color w:val="000000"/>
                <w:sz w:val="20"/>
                <w:szCs w:val="20"/>
              </w:rPr>
              <w:t xml:space="preserve">Sigilo e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Confidencialidade entre os </w:t>
            </w:r>
            <w:r w:rsidR="00FA132F">
              <w:rPr>
                <w:b/>
                <w:color w:val="000000"/>
                <w:sz w:val="20"/>
                <w:szCs w:val="20"/>
              </w:rPr>
              <w:t>membros da equipe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? </w:t>
            </w:r>
          </w:p>
          <w:p w14:paraId="467C5E8C" w14:textId="5FC35866" w:rsidR="00E03ACF" w:rsidRPr="00987432" w:rsidRDefault="00E03ACF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22C8CC02" w14:textId="13054E9A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>Se sim, descreva superficialmente estes dados e sua importância:</w:t>
            </w:r>
          </w:p>
          <w:p w14:paraId="3330EAD7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473589" w14:textId="76AE0BD9" w:rsidR="00E03ACF" w:rsidRPr="00D04367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C5FED7" w14:textId="77777777" w:rsidR="00987432" w:rsidRDefault="00987432" w:rsidP="00987432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A84995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B25D0C" w14:textId="232C0A74" w:rsidR="00C024B9" w:rsidRPr="00D04367" w:rsidRDefault="00C024B9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808C6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. ACESSO AO PATRIMÔNIO GENÉTICO OU AO CONHECIMENTO TRADICIONAL ASSOCIADO</w:t>
            </w:r>
          </w:p>
        </w:tc>
      </w:tr>
      <w:tr w:rsidR="00C024B9" w:rsidRPr="002C6171" w14:paraId="5D25DDCD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81BCA1E" w14:textId="6F8F105F" w:rsidR="00C024B9" w:rsidRPr="00E03ACF" w:rsidRDefault="00C024B9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E03ACF">
              <w:rPr>
                <w:color w:val="000000"/>
                <w:sz w:val="18"/>
                <w:szCs w:val="20"/>
              </w:rPr>
              <w:t>Para demais informações e verificação se o projeto de pesquisa prevê acesso ao patrimônio genético e/ou ao conhecimento tradicional associado, o pesquisador deve consultar a Lei Federal nº 13.123/2015 e o site do Ministério do Meio Ambiente (https://www.mma.gov.br/patrimonio-genetico.html). Em caso de acesso, o pesquisador deve realizar o cadastro do projeto no Sistema Nacional de Gestão do Patrimônio Genético e do Conhecimento Tradicional Associado (SISGEN) (https://sisgen.gov.br/</w:t>
            </w:r>
            <w:proofErr w:type="spellStart"/>
            <w:r w:rsidRPr="00E03ACF">
              <w:rPr>
                <w:color w:val="000000"/>
                <w:sz w:val="18"/>
                <w:szCs w:val="20"/>
              </w:rPr>
              <w:t>paginas</w:t>
            </w:r>
            <w:proofErr w:type="spellEnd"/>
            <w:r w:rsidRPr="00E03ACF">
              <w:rPr>
                <w:color w:val="000000"/>
                <w:sz w:val="18"/>
                <w:szCs w:val="20"/>
              </w:rPr>
              <w:t>/login.aspx).</w:t>
            </w:r>
          </w:p>
        </w:tc>
      </w:tr>
      <w:tr w:rsidR="00C024B9" w:rsidRPr="002C6171" w14:paraId="701128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BC9E7C" w14:textId="201305FB" w:rsidR="00E03ACF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2E7796">
              <w:rPr>
                <w:b/>
                <w:color w:val="000000"/>
                <w:sz w:val="20"/>
                <w:szCs w:val="20"/>
              </w:rPr>
              <w:t>O projeto envolverá acesso ao patrimônio genético e/ou ao conhecimento tradicional associado</w:t>
            </w:r>
            <w:r w:rsidR="009C0114">
              <w:rPr>
                <w:b/>
                <w:color w:val="000000"/>
                <w:sz w:val="20"/>
                <w:szCs w:val="20"/>
              </w:rPr>
              <w:t>,</w:t>
            </w:r>
            <w:r w:rsidRPr="002E7796">
              <w:rPr>
                <w:b/>
                <w:color w:val="000000"/>
                <w:sz w:val="20"/>
                <w:szCs w:val="20"/>
              </w:rPr>
              <w:t xml:space="preserve"> conforme disposto na Lei Federal nº 13.123/2015?</w:t>
            </w:r>
          </w:p>
          <w:p w14:paraId="10BAF9E3" w14:textId="31CE6C1A" w:rsidR="00C024B9" w:rsidRPr="002E7796" w:rsidRDefault="00E03ACF" w:rsidP="00987432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</w:tc>
      </w:tr>
    </w:tbl>
    <w:p w14:paraId="68A0E187" w14:textId="77777777" w:rsidR="00E03ACF" w:rsidRDefault="00E03ACF" w:rsidP="00E03ACF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B9D6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5D9213" w14:textId="034E1C7E" w:rsidR="00C024B9" w:rsidRPr="00D04367" w:rsidRDefault="00C024B9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808C6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 xml:space="preserve">. OUTROS (INCLUIR DEMAIS INFORMAÇÕES QUE JULGAR NECESSÁRIAS) </w:t>
            </w:r>
          </w:p>
        </w:tc>
      </w:tr>
      <w:tr w:rsidR="00C024B9" w:rsidRPr="002C6171" w14:paraId="7D32024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78A96F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1CD79A8" w14:textId="21285E8B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4BFCC05" w14:textId="6D02A744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19D7D889" w14:textId="089ACAED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567A0B1" w14:textId="77777777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508C9C9" w14:textId="2521191F" w:rsidR="007B42F6" w:rsidRDefault="007B42F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8E4AF8" w14:textId="77777777" w:rsidR="00BC47E0" w:rsidRDefault="00BC47E0" w:rsidP="0088287D">
      <w:pPr>
        <w:spacing w:after="0" w:line="240" w:lineRule="auto"/>
        <w:ind w:right="141"/>
        <w:jc w:val="both"/>
        <w:rPr>
          <w:sz w:val="20"/>
        </w:rPr>
      </w:pPr>
    </w:p>
    <w:p w14:paraId="27DEB23C" w14:textId="721A189E" w:rsidR="002C7DB1" w:rsidRPr="008D13DA" w:rsidRDefault="00A808C6" w:rsidP="000B0BDE">
      <w:pPr>
        <w:spacing w:after="0" w:line="240" w:lineRule="auto"/>
        <w:ind w:left="142"/>
        <w:jc w:val="both"/>
        <w:rPr>
          <w:sz w:val="20"/>
          <w:szCs w:val="20"/>
        </w:rPr>
      </w:pPr>
      <w:proofErr w:type="gramStart"/>
      <w:r w:rsidRPr="008D13DA">
        <w:rPr>
          <w:b/>
          <w:bCs/>
          <w:sz w:val="20"/>
          <w:szCs w:val="20"/>
        </w:rPr>
        <w:t xml:space="preserve">[  </w:t>
      </w:r>
      <w:proofErr w:type="gramEnd"/>
      <w:r w:rsidRPr="008D13DA">
        <w:rPr>
          <w:b/>
          <w:bCs/>
          <w:sz w:val="20"/>
          <w:szCs w:val="20"/>
        </w:rPr>
        <w:t xml:space="preserve">   ]</w:t>
      </w:r>
      <w:r w:rsidRPr="008D13DA">
        <w:rPr>
          <w:sz w:val="20"/>
          <w:szCs w:val="20"/>
        </w:rPr>
        <w:t xml:space="preserve"> </w:t>
      </w:r>
      <w:r w:rsidR="002C7DB1" w:rsidRPr="008D13DA">
        <w:rPr>
          <w:sz w:val="20"/>
          <w:szCs w:val="20"/>
        </w:rPr>
        <w:t>O pesquisador</w:t>
      </w:r>
      <w:r w:rsidR="00464681" w:rsidRPr="008D13DA">
        <w:rPr>
          <w:sz w:val="20"/>
          <w:szCs w:val="20"/>
        </w:rPr>
        <w:t xml:space="preserve"> principal</w:t>
      </w:r>
      <w:r w:rsidR="002C7DB1" w:rsidRPr="008D13DA">
        <w:rPr>
          <w:sz w:val="20"/>
          <w:szCs w:val="20"/>
        </w:rPr>
        <w:t xml:space="preserve"> declara que le</w:t>
      </w:r>
      <w:r w:rsidR="00464681" w:rsidRPr="008D13DA">
        <w:rPr>
          <w:sz w:val="20"/>
          <w:szCs w:val="20"/>
        </w:rPr>
        <w:t>u</w:t>
      </w:r>
      <w:r w:rsidR="002C7DB1" w:rsidRPr="008D13DA">
        <w:rPr>
          <w:sz w:val="20"/>
          <w:szCs w:val="20"/>
        </w:rPr>
        <w:t xml:space="preserve"> o Manual de Desenvolvimento de Pesquisas na Fundação Hemominas (MNP-T.GDT.PQS-12)</w:t>
      </w:r>
      <w:r w:rsidR="009C0114" w:rsidRPr="008D13DA">
        <w:rPr>
          <w:sz w:val="20"/>
          <w:szCs w:val="20"/>
        </w:rPr>
        <w:t xml:space="preserve"> e a Política de Pesquisas, Inovações Tecnológicas e Proteção da Propriedade Intelectual da Fundação Hemominas (Instrução Normativa HEMOMINAS/PRE nº. 01/2019)</w:t>
      </w:r>
      <w:r w:rsidR="002C7DB1" w:rsidRPr="008D13DA">
        <w:rPr>
          <w:sz w:val="20"/>
          <w:szCs w:val="20"/>
        </w:rPr>
        <w:t xml:space="preserve">. O pesquisador </w:t>
      </w:r>
      <w:r w:rsidR="00636DD1" w:rsidRPr="008D13DA">
        <w:rPr>
          <w:sz w:val="20"/>
          <w:szCs w:val="20"/>
        </w:rPr>
        <w:t xml:space="preserve">principal </w:t>
      </w:r>
      <w:r w:rsidR="002C7DB1" w:rsidRPr="008D13DA">
        <w:rPr>
          <w:sz w:val="20"/>
          <w:szCs w:val="20"/>
        </w:rPr>
        <w:t xml:space="preserve">atesta que todas as informações incluídas no projeto de pesquisa e seus anexos são verdadeiras. Em caso de pesquisa envolvendo seres humanos, o pesquisador </w:t>
      </w:r>
      <w:r w:rsidR="00636DD1" w:rsidRPr="008D13DA">
        <w:rPr>
          <w:sz w:val="20"/>
          <w:szCs w:val="20"/>
        </w:rPr>
        <w:t xml:space="preserve">principal </w:t>
      </w:r>
      <w:r w:rsidR="002C7DB1" w:rsidRPr="008D13DA">
        <w:rPr>
          <w:sz w:val="20"/>
          <w:szCs w:val="20"/>
        </w:rPr>
        <w:t>se compromete a cumprir o exposto nas resoluções brasileiras que regem a ética em pesquisa</w:t>
      </w:r>
      <w:r w:rsidR="00D231B1" w:rsidRPr="008D13DA">
        <w:rPr>
          <w:sz w:val="20"/>
          <w:szCs w:val="20"/>
        </w:rPr>
        <w:t xml:space="preserve"> e a Lei Geral de Proteção de Dados Pessoais (LGPD)</w:t>
      </w:r>
      <w:r w:rsidR="002C7DB1" w:rsidRPr="008D13DA">
        <w:rPr>
          <w:sz w:val="20"/>
          <w:szCs w:val="20"/>
        </w:rPr>
        <w:t xml:space="preserve">. Em caso de pesquisa envolvendo acesso ao patrimônio genético nacional e aos conhecimentos tradicionais associados à biodiversidade brasileira, o pesquisador </w:t>
      </w:r>
      <w:r w:rsidR="00636DD1" w:rsidRPr="008D13DA">
        <w:rPr>
          <w:sz w:val="20"/>
          <w:szCs w:val="20"/>
        </w:rPr>
        <w:t xml:space="preserve">principal </w:t>
      </w:r>
      <w:r w:rsidR="002C7DB1" w:rsidRPr="008D13DA">
        <w:rPr>
          <w:sz w:val="20"/>
          <w:szCs w:val="20"/>
        </w:rPr>
        <w:t>se compromete a cumprir o exposto na Lei nº 13.123/2015 e nas normas específicas do Ministério do Meio Ambiente.</w:t>
      </w:r>
    </w:p>
    <w:p w14:paraId="4178DB2C" w14:textId="547CF80E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59451F74" w14:textId="4BD49455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354B7000" w14:textId="2A1471CA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6D5E184A" w14:textId="4DD6BAC7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41C853B6" w14:textId="3D404AC7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66819014" w14:textId="13813CAA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600100BA" w14:textId="2185B78A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21DEE60D" w14:textId="7F2C4E0C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61BB0D94" w14:textId="6004E445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36B60E6C" w14:textId="01541988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12643726" w14:textId="29A45DE3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21B28B78" w14:textId="6E2F6D04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2C7629F7" w14:textId="77777777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02A1D4BD" w14:textId="156B0CC3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46D54DDD" w14:textId="0018EA89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56EA35AD" w14:textId="77777777" w:rsidR="00A808C6" w:rsidRPr="00D04367" w:rsidRDefault="00A808C6" w:rsidP="000B0BDE">
      <w:pPr>
        <w:spacing w:after="0" w:line="240" w:lineRule="auto"/>
        <w:ind w:left="142"/>
        <w:jc w:val="both"/>
        <w:rPr>
          <w:sz w:val="20"/>
        </w:rPr>
      </w:pPr>
    </w:p>
    <w:p w14:paraId="25686CBC" w14:textId="77777777" w:rsidR="002C7DB1" w:rsidRPr="002C6171" w:rsidRDefault="002C7DB1" w:rsidP="0088287D">
      <w:pPr>
        <w:spacing w:after="0" w:line="240" w:lineRule="auto"/>
        <w:jc w:val="both"/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D231B1" w14:paraId="61F82B8B" w14:textId="77777777" w:rsidTr="00D231B1">
        <w:tc>
          <w:tcPr>
            <w:tcW w:w="8920" w:type="dxa"/>
            <w:shd w:val="clear" w:color="auto" w:fill="D0CECE" w:themeFill="background2" w:themeFillShade="E6"/>
          </w:tcPr>
          <w:p w14:paraId="491266A2" w14:textId="1AFD3BEE" w:rsidR="00D231B1" w:rsidRPr="004942C2" w:rsidRDefault="00D231B1" w:rsidP="00A808C6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4942C2">
              <w:rPr>
                <w:b/>
                <w:sz w:val="20"/>
              </w:rPr>
              <w:t>1</w:t>
            </w:r>
            <w:r w:rsidR="00A808C6">
              <w:rPr>
                <w:b/>
                <w:sz w:val="20"/>
              </w:rPr>
              <w:t>2</w:t>
            </w:r>
            <w:r w:rsidRPr="004942C2">
              <w:rPr>
                <w:b/>
                <w:sz w:val="20"/>
              </w:rPr>
              <w:t>. CONCORDÂNCIA E ASSINATURA DOS PARTÍCIPES</w:t>
            </w:r>
            <w:r w:rsidR="00F5243B" w:rsidRPr="004942C2">
              <w:rPr>
                <w:b/>
                <w:sz w:val="20"/>
              </w:rPr>
              <w:t xml:space="preserve"> </w:t>
            </w:r>
          </w:p>
        </w:tc>
      </w:tr>
      <w:tr w:rsidR="00645BFE" w14:paraId="61DE448A" w14:textId="77777777" w:rsidTr="00EA6F71">
        <w:tc>
          <w:tcPr>
            <w:tcW w:w="8920" w:type="dxa"/>
            <w:tcBorders>
              <w:bottom w:val="single" w:sz="4" w:space="0" w:color="auto"/>
            </w:tcBorders>
          </w:tcPr>
          <w:p w14:paraId="188F8CDB" w14:textId="2D7DE202" w:rsidR="00645BFE" w:rsidRPr="00F5243B" w:rsidRDefault="00F5243B" w:rsidP="000B0BDE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F5243B">
              <w:rPr>
                <w:b/>
                <w:sz w:val="20"/>
              </w:rPr>
              <w:t>C</w:t>
            </w:r>
            <w:r w:rsidR="00645BFE" w:rsidRPr="00F5243B">
              <w:rPr>
                <w:b/>
                <w:sz w:val="20"/>
              </w:rPr>
              <w:t xml:space="preserve">oordenador </w:t>
            </w:r>
            <w:r w:rsidRPr="00F5243B">
              <w:rPr>
                <w:b/>
                <w:sz w:val="20"/>
              </w:rPr>
              <w:t xml:space="preserve">geral </w:t>
            </w:r>
            <w:r w:rsidR="00645BFE" w:rsidRPr="00C21B7C">
              <w:rPr>
                <w:sz w:val="20"/>
              </w:rPr>
              <w:t>(pesquisador principal):</w:t>
            </w:r>
          </w:p>
          <w:p w14:paraId="72FF09A8" w14:textId="6323EEB0" w:rsidR="00F5243B" w:rsidRPr="007B42F6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7488B2C5" w14:textId="77777777" w:rsidR="00673E9A" w:rsidRPr="007B42F6" w:rsidRDefault="00673E9A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2DD8EC5B" w14:textId="77777777" w:rsidR="00F5243B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2FAB8371" w14:textId="078253E3" w:rsidR="007B42F6" w:rsidRDefault="007B42F6" w:rsidP="00F5243B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645BFE" w14:paraId="7F8CE10A" w14:textId="77777777" w:rsidTr="00645BFE">
        <w:tc>
          <w:tcPr>
            <w:tcW w:w="8920" w:type="dxa"/>
            <w:tcBorders>
              <w:bottom w:val="single" w:sz="4" w:space="0" w:color="auto"/>
            </w:tcBorders>
          </w:tcPr>
          <w:p w14:paraId="440B07C8" w14:textId="7772D69B" w:rsidR="00645BFE" w:rsidRDefault="00F5243B" w:rsidP="00645BFE">
            <w:pPr>
              <w:spacing w:after="0" w:line="240" w:lineRule="auto"/>
              <w:jc w:val="both"/>
              <w:rPr>
                <w:sz w:val="20"/>
              </w:rPr>
            </w:pPr>
            <w:r w:rsidRPr="00F5243B">
              <w:rPr>
                <w:b/>
                <w:sz w:val="20"/>
              </w:rPr>
              <w:t>C</w:t>
            </w:r>
            <w:r w:rsidR="00645BFE" w:rsidRPr="00F5243B">
              <w:rPr>
                <w:b/>
                <w:sz w:val="20"/>
              </w:rPr>
              <w:t>oordenador local na Hemominas</w:t>
            </w:r>
            <w:r>
              <w:rPr>
                <w:sz w:val="20"/>
              </w:rPr>
              <w:t xml:space="preserve"> (caso não seja o coordenador geral)</w:t>
            </w:r>
            <w:r w:rsidR="00645BFE">
              <w:rPr>
                <w:sz w:val="20"/>
              </w:rPr>
              <w:t>:</w:t>
            </w:r>
          </w:p>
          <w:p w14:paraId="10DA24B0" w14:textId="13422EEA" w:rsidR="00F5243B" w:rsidRPr="007B42F6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6D0E92D5" w14:textId="77777777" w:rsidR="00673E9A" w:rsidRDefault="00673E9A" w:rsidP="00F5243B">
            <w:pPr>
              <w:spacing w:after="0" w:line="240" w:lineRule="auto"/>
              <w:jc w:val="both"/>
              <w:rPr>
                <w:sz w:val="20"/>
              </w:rPr>
            </w:pPr>
          </w:p>
          <w:p w14:paraId="17BE8F87" w14:textId="77777777" w:rsidR="00F5243B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1EF030CD" w14:textId="75F01E12" w:rsidR="007B42F6" w:rsidRPr="007B42F6" w:rsidRDefault="007B42F6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</w:tc>
      </w:tr>
      <w:tr w:rsidR="00645BFE" w14:paraId="3CDCAA1D" w14:textId="77777777" w:rsidTr="00645BFE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214" w14:textId="77777777" w:rsidR="00645BFE" w:rsidRPr="00D04367" w:rsidRDefault="00645BFE" w:rsidP="00F5243B">
            <w:pPr>
              <w:spacing w:after="0" w:line="240" w:lineRule="auto"/>
              <w:jc w:val="both"/>
              <w:rPr>
                <w:sz w:val="20"/>
              </w:rPr>
            </w:pPr>
            <w:r w:rsidRPr="00645BFE">
              <w:rPr>
                <w:b/>
                <w:sz w:val="20"/>
              </w:rPr>
              <w:t>Concordância da Fundação Hemominas</w:t>
            </w:r>
            <w:r w:rsidRPr="00D04367">
              <w:rPr>
                <w:sz w:val="20"/>
              </w:rPr>
              <w:t xml:space="preserve">: </w:t>
            </w:r>
          </w:p>
          <w:p w14:paraId="48F33894" w14:textId="7E5B9656" w:rsidR="00645BFE" w:rsidRDefault="00645BFE" w:rsidP="00F5243B">
            <w:pPr>
              <w:spacing w:after="0" w:line="240" w:lineRule="auto"/>
              <w:ind w:right="141"/>
              <w:jc w:val="both"/>
              <w:rPr>
                <w:sz w:val="20"/>
              </w:rPr>
            </w:pPr>
            <w:r w:rsidRPr="00D04367">
              <w:rPr>
                <w:sz w:val="20"/>
              </w:rPr>
              <w:t xml:space="preserve">Declaro que conheço o projeto apresentado e que esta instituição tem condições que permitem o </w:t>
            </w:r>
            <w:r>
              <w:rPr>
                <w:sz w:val="20"/>
              </w:rPr>
              <w:t xml:space="preserve">seu </w:t>
            </w:r>
            <w:r w:rsidRPr="00D04367">
              <w:rPr>
                <w:sz w:val="20"/>
              </w:rPr>
              <w:t>desenvolvimento. Autorizo sua execução, após cumprimento de todas as normas para o desenvolvimento de pesquisas na Fundação Hemominas.</w:t>
            </w:r>
          </w:p>
          <w:p w14:paraId="1AA35861" w14:textId="77777777" w:rsidR="007B42F6" w:rsidRDefault="007B42F6" w:rsidP="00F5243B">
            <w:pPr>
              <w:spacing w:after="0" w:line="240" w:lineRule="auto"/>
              <w:ind w:right="141"/>
              <w:jc w:val="both"/>
              <w:rPr>
                <w:sz w:val="20"/>
              </w:rPr>
            </w:pPr>
          </w:p>
          <w:p w14:paraId="5FD9C44D" w14:textId="1EF4894C" w:rsidR="00645BFE" w:rsidRDefault="00645BFE" w:rsidP="00645BFE">
            <w:pPr>
              <w:spacing w:after="0" w:line="240" w:lineRule="auto"/>
              <w:jc w:val="both"/>
              <w:rPr>
                <w:sz w:val="20"/>
              </w:rPr>
            </w:pPr>
            <w:r w:rsidRPr="007B42F6">
              <w:rPr>
                <w:b/>
                <w:bCs/>
                <w:sz w:val="20"/>
              </w:rPr>
              <w:t>Nome</w:t>
            </w:r>
            <w:r>
              <w:rPr>
                <w:sz w:val="20"/>
              </w:rPr>
              <w:t xml:space="preserve"> </w:t>
            </w:r>
            <w:r w:rsidRPr="00645BFE">
              <w:rPr>
                <w:sz w:val="20"/>
                <w:szCs w:val="20"/>
              </w:rPr>
              <w:t>(</w:t>
            </w:r>
            <w:r w:rsidR="007B42F6">
              <w:rPr>
                <w:sz w:val="20"/>
                <w:szCs w:val="20"/>
              </w:rPr>
              <w:t xml:space="preserve">Coordenador da Unidade ou </w:t>
            </w:r>
            <w:r w:rsidRPr="00645BFE">
              <w:rPr>
                <w:sz w:val="20"/>
                <w:szCs w:val="20"/>
              </w:rPr>
              <w:t>Diretoria Técnico-Científica)</w:t>
            </w:r>
            <w:r>
              <w:rPr>
                <w:sz w:val="20"/>
              </w:rPr>
              <w:t>:</w:t>
            </w:r>
          </w:p>
          <w:p w14:paraId="1A99B519" w14:textId="76617366" w:rsidR="00BD4E68" w:rsidRDefault="00BD4E68" w:rsidP="00645BFE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Cargo:</w:t>
            </w:r>
          </w:p>
          <w:p w14:paraId="55E93DD3" w14:textId="1394FAFB" w:rsidR="00645BFE" w:rsidRDefault="00645BFE" w:rsidP="00645BFE">
            <w:pPr>
              <w:spacing w:after="0" w:line="240" w:lineRule="auto"/>
              <w:jc w:val="both"/>
              <w:rPr>
                <w:sz w:val="20"/>
              </w:rPr>
            </w:pPr>
            <w:r w:rsidRPr="007B42F6">
              <w:rPr>
                <w:b/>
                <w:bCs/>
                <w:sz w:val="20"/>
              </w:rPr>
              <w:t>Assinatura</w:t>
            </w:r>
            <w:r>
              <w:rPr>
                <w:sz w:val="20"/>
              </w:rPr>
              <w:t>:</w:t>
            </w:r>
          </w:p>
          <w:p w14:paraId="556D2A73" w14:textId="77777777" w:rsidR="00BD4E68" w:rsidRDefault="00BD4E68" w:rsidP="00645BFE">
            <w:pPr>
              <w:spacing w:after="0" w:line="240" w:lineRule="auto"/>
              <w:jc w:val="both"/>
              <w:rPr>
                <w:sz w:val="20"/>
              </w:rPr>
            </w:pPr>
          </w:p>
          <w:p w14:paraId="36001970" w14:textId="2BEE5B7C" w:rsidR="00645BFE" w:rsidRPr="007B42F6" w:rsidRDefault="00645BFE" w:rsidP="00F5243B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</w:tc>
      </w:tr>
      <w:tr w:rsidR="00F5243B" w14:paraId="6D576CE0" w14:textId="77777777" w:rsidTr="000E6D1C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407" w14:textId="53FC77E8" w:rsidR="00E60B07" w:rsidRPr="00C21B7C" w:rsidRDefault="00F5243B" w:rsidP="00673E9A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C21B7C">
              <w:rPr>
                <w:b/>
                <w:sz w:val="20"/>
              </w:rPr>
              <w:t xml:space="preserve">Concordância da instituição </w:t>
            </w:r>
            <w:r w:rsidR="004942C2" w:rsidRPr="00C21B7C">
              <w:rPr>
                <w:b/>
                <w:sz w:val="20"/>
              </w:rPr>
              <w:t>proponente</w:t>
            </w:r>
            <w:r w:rsidR="00FA132F">
              <w:rPr>
                <w:b/>
                <w:sz w:val="20"/>
              </w:rPr>
              <w:t>:</w:t>
            </w:r>
            <w:r w:rsidR="00673E9A" w:rsidRPr="00C21B7C">
              <w:rPr>
                <w:b/>
                <w:sz w:val="20"/>
              </w:rPr>
              <w:t xml:space="preserve"> </w:t>
            </w:r>
            <w:r w:rsidR="00334F70" w:rsidRPr="00C21B7C">
              <w:rPr>
                <w:sz w:val="20"/>
              </w:rPr>
              <w:t>(</w:t>
            </w:r>
            <w:r w:rsidR="007B42F6" w:rsidRPr="00C21B7C">
              <w:rPr>
                <w:sz w:val="18"/>
                <w:szCs w:val="18"/>
              </w:rPr>
              <w:t xml:space="preserve">caso </w:t>
            </w:r>
            <w:r w:rsidR="00334F70" w:rsidRPr="00C21B7C">
              <w:rPr>
                <w:sz w:val="18"/>
                <w:szCs w:val="18"/>
              </w:rPr>
              <w:t xml:space="preserve">a </w:t>
            </w:r>
            <w:r w:rsidR="007B42F6" w:rsidRPr="00C21B7C">
              <w:rPr>
                <w:sz w:val="18"/>
                <w:szCs w:val="18"/>
              </w:rPr>
              <w:t>Fundação Hemominas</w:t>
            </w:r>
            <w:r w:rsidR="00334F70" w:rsidRPr="00C21B7C">
              <w:rPr>
                <w:sz w:val="18"/>
                <w:szCs w:val="18"/>
              </w:rPr>
              <w:t xml:space="preserve"> seja a proponente</w:t>
            </w:r>
            <w:r w:rsidR="00A808C6">
              <w:rPr>
                <w:sz w:val="18"/>
                <w:szCs w:val="18"/>
              </w:rPr>
              <w:t xml:space="preserve">, </w:t>
            </w:r>
            <w:r w:rsidR="00FA132F">
              <w:rPr>
                <w:sz w:val="18"/>
                <w:szCs w:val="18"/>
              </w:rPr>
              <w:t xml:space="preserve">considerar apenas o campo acima e </w:t>
            </w:r>
            <w:r w:rsidR="00A808C6">
              <w:rPr>
                <w:sz w:val="18"/>
                <w:szCs w:val="18"/>
              </w:rPr>
              <w:t>obter a concordância de todas as instituições parce</w:t>
            </w:r>
            <w:r w:rsidR="00FA132F">
              <w:rPr>
                <w:sz w:val="18"/>
                <w:szCs w:val="18"/>
              </w:rPr>
              <w:t>i</w:t>
            </w:r>
            <w:r w:rsidR="00A808C6">
              <w:rPr>
                <w:sz w:val="18"/>
                <w:szCs w:val="18"/>
              </w:rPr>
              <w:t>ras</w:t>
            </w:r>
            <w:r w:rsidR="00673E9A" w:rsidRPr="00C21B7C">
              <w:rPr>
                <w:sz w:val="20"/>
                <w:szCs w:val="20"/>
              </w:rPr>
              <w:t>)</w:t>
            </w:r>
          </w:p>
          <w:p w14:paraId="347A9ED2" w14:textId="58DBF6F3" w:rsidR="00F5243B" w:rsidRPr="00C21B7C" w:rsidRDefault="00F5243B" w:rsidP="00673E9A">
            <w:pPr>
              <w:spacing w:after="0" w:line="240" w:lineRule="auto"/>
              <w:jc w:val="both"/>
              <w:rPr>
                <w:sz w:val="20"/>
              </w:rPr>
            </w:pPr>
            <w:r w:rsidRPr="00C21B7C">
              <w:rPr>
                <w:sz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099D9B4D" w14:textId="77777777" w:rsidR="007B42F6" w:rsidRPr="00C21B7C" w:rsidRDefault="007B42F6" w:rsidP="00673E9A">
            <w:pPr>
              <w:spacing w:after="0" w:line="240" w:lineRule="auto"/>
              <w:jc w:val="both"/>
              <w:rPr>
                <w:sz w:val="20"/>
              </w:rPr>
            </w:pPr>
          </w:p>
          <w:p w14:paraId="25BA6262" w14:textId="0F77565C" w:rsidR="00F5243B" w:rsidRPr="00C21B7C" w:rsidRDefault="00F5243B" w:rsidP="00F5243B">
            <w:pPr>
              <w:spacing w:after="0" w:line="240" w:lineRule="auto"/>
              <w:jc w:val="both"/>
              <w:rPr>
                <w:sz w:val="20"/>
              </w:rPr>
            </w:pPr>
            <w:r w:rsidRPr="00C21B7C">
              <w:rPr>
                <w:b/>
                <w:bCs/>
                <w:sz w:val="20"/>
              </w:rPr>
              <w:t>Nome</w:t>
            </w:r>
            <w:r w:rsidRPr="00C21B7C">
              <w:rPr>
                <w:sz w:val="20"/>
              </w:rPr>
              <w:t xml:space="preserve"> </w:t>
            </w:r>
            <w:r w:rsidRPr="00C21B7C">
              <w:rPr>
                <w:sz w:val="20"/>
                <w:szCs w:val="20"/>
              </w:rPr>
              <w:t>(</w:t>
            </w:r>
            <w:r w:rsidR="00BD4E68">
              <w:rPr>
                <w:sz w:val="20"/>
                <w:szCs w:val="20"/>
              </w:rPr>
              <w:t>D</w:t>
            </w:r>
            <w:r w:rsidRPr="00C21B7C">
              <w:rPr>
                <w:sz w:val="20"/>
                <w:szCs w:val="20"/>
              </w:rPr>
              <w:t>ir</w:t>
            </w:r>
            <w:r w:rsidR="00C21B7C" w:rsidRPr="00C21B7C">
              <w:rPr>
                <w:sz w:val="20"/>
                <w:szCs w:val="20"/>
              </w:rPr>
              <w:t>etor de unidade</w:t>
            </w:r>
            <w:r w:rsidR="00E20505">
              <w:rPr>
                <w:sz w:val="20"/>
                <w:szCs w:val="20"/>
              </w:rPr>
              <w:t xml:space="preserve"> ou equivalente</w:t>
            </w:r>
            <w:r w:rsidRPr="00C21B7C">
              <w:rPr>
                <w:sz w:val="20"/>
                <w:szCs w:val="20"/>
              </w:rPr>
              <w:t>)</w:t>
            </w:r>
            <w:r w:rsidRPr="00C21B7C">
              <w:rPr>
                <w:sz w:val="20"/>
              </w:rPr>
              <w:t>:</w:t>
            </w:r>
          </w:p>
          <w:p w14:paraId="205BF3E8" w14:textId="67CE84F8" w:rsidR="00BD4E68" w:rsidRDefault="00BD4E68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Cargo:</w:t>
            </w:r>
          </w:p>
          <w:p w14:paraId="7A5D0098" w14:textId="638C81C9" w:rsidR="00F5243B" w:rsidRPr="00C21B7C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C21B7C">
              <w:rPr>
                <w:b/>
                <w:bCs/>
                <w:sz w:val="20"/>
              </w:rPr>
              <w:t>Assinatura:</w:t>
            </w:r>
          </w:p>
          <w:p w14:paraId="026606E6" w14:textId="77777777" w:rsidR="00673E9A" w:rsidRPr="00C21B7C" w:rsidRDefault="00673E9A" w:rsidP="00F5243B">
            <w:pPr>
              <w:spacing w:after="0" w:line="240" w:lineRule="auto"/>
              <w:jc w:val="both"/>
              <w:rPr>
                <w:sz w:val="20"/>
              </w:rPr>
            </w:pPr>
          </w:p>
          <w:p w14:paraId="1DD0C662" w14:textId="4A501F72" w:rsidR="00F5243B" w:rsidRPr="00C21B7C" w:rsidRDefault="00F5243B" w:rsidP="00F5243B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</w:rPr>
            </w:pPr>
            <w:r w:rsidRPr="00C21B7C">
              <w:rPr>
                <w:b/>
                <w:bCs/>
                <w:sz w:val="20"/>
              </w:rPr>
              <w:t>Data:</w:t>
            </w:r>
          </w:p>
        </w:tc>
      </w:tr>
      <w:tr w:rsidR="00334F70" w14:paraId="7281DE68" w14:textId="77777777" w:rsidTr="000E6D1C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F82" w14:textId="5516DC21" w:rsidR="00334F70" w:rsidRPr="00C21B7C" w:rsidRDefault="00334F70" w:rsidP="00334F70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C21B7C">
              <w:rPr>
                <w:b/>
                <w:sz w:val="20"/>
              </w:rPr>
              <w:t xml:space="preserve">Concordância da instituição parceira </w:t>
            </w:r>
            <w:r w:rsidRPr="00C21B7C">
              <w:rPr>
                <w:sz w:val="18"/>
                <w:szCs w:val="20"/>
              </w:rPr>
              <w:t>(</w:t>
            </w:r>
            <w:r w:rsidRPr="00C21B7C">
              <w:rPr>
                <w:sz w:val="18"/>
                <w:szCs w:val="18"/>
              </w:rPr>
              <w:t>replicar o campo caso o projeto tenha mais instituições parceiras</w:t>
            </w:r>
            <w:r w:rsidR="00C21B7C">
              <w:rPr>
                <w:sz w:val="18"/>
                <w:szCs w:val="18"/>
              </w:rPr>
              <w:t xml:space="preserve">; </w:t>
            </w:r>
            <w:r w:rsidR="00A808C6">
              <w:rPr>
                <w:sz w:val="18"/>
                <w:szCs w:val="18"/>
              </w:rPr>
              <w:t>não é necessário p</w:t>
            </w:r>
            <w:r w:rsidR="00C21B7C">
              <w:rPr>
                <w:sz w:val="18"/>
                <w:szCs w:val="18"/>
              </w:rPr>
              <w:t>ara projetos multicêntricos</w:t>
            </w:r>
            <w:r w:rsidRPr="00C21B7C">
              <w:rPr>
                <w:sz w:val="20"/>
                <w:szCs w:val="20"/>
              </w:rPr>
              <w:t>)</w:t>
            </w:r>
          </w:p>
          <w:p w14:paraId="194BB571" w14:textId="77777777" w:rsidR="00334F70" w:rsidRPr="00C21B7C" w:rsidRDefault="00334F70" w:rsidP="00334F70">
            <w:pPr>
              <w:spacing w:after="0" w:line="240" w:lineRule="auto"/>
              <w:jc w:val="both"/>
              <w:rPr>
                <w:sz w:val="20"/>
              </w:rPr>
            </w:pPr>
            <w:r w:rsidRPr="00C21B7C">
              <w:rPr>
                <w:sz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087C633B" w14:textId="77777777" w:rsidR="00334F70" w:rsidRPr="00C21B7C" w:rsidRDefault="00334F70" w:rsidP="00334F70">
            <w:pPr>
              <w:spacing w:after="0" w:line="240" w:lineRule="auto"/>
              <w:jc w:val="both"/>
              <w:rPr>
                <w:sz w:val="20"/>
              </w:rPr>
            </w:pPr>
          </w:p>
          <w:p w14:paraId="26F7843C" w14:textId="2D2C4D05" w:rsidR="00334F70" w:rsidRPr="00C21B7C" w:rsidRDefault="00334F70" w:rsidP="00334F70">
            <w:pPr>
              <w:spacing w:after="0" w:line="240" w:lineRule="auto"/>
              <w:jc w:val="both"/>
              <w:rPr>
                <w:sz w:val="20"/>
              </w:rPr>
            </w:pPr>
            <w:r w:rsidRPr="00C21B7C">
              <w:rPr>
                <w:b/>
                <w:bCs/>
                <w:sz w:val="20"/>
              </w:rPr>
              <w:t>Nome</w:t>
            </w:r>
            <w:r w:rsidRPr="00C21B7C">
              <w:rPr>
                <w:sz w:val="20"/>
              </w:rPr>
              <w:t xml:space="preserve"> </w:t>
            </w:r>
            <w:r w:rsidRPr="00C21B7C">
              <w:rPr>
                <w:sz w:val="20"/>
                <w:szCs w:val="20"/>
              </w:rPr>
              <w:t>(</w:t>
            </w:r>
            <w:r w:rsidR="00BD4E68">
              <w:rPr>
                <w:sz w:val="20"/>
                <w:szCs w:val="20"/>
              </w:rPr>
              <w:t>D</w:t>
            </w:r>
            <w:r w:rsidR="00C21B7C">
              <w:rPr>
                <w:sz w:val="20"/>
                <w:szCs w:val="20"/>
              </w:rPr>
              <w:t>iretor de unidade</w:t>
            </w:r>
            <w:r w:rsidR="00BD4E68">
              <w:rPr>
                <w:sz w:val="20"/>
                <w:szCs w:val="20"/>
              </w:rPr>
              <w:t xml:space="preserve"> ou equivalente</w:t>
            </w:r>
            <w:r w:rsidRPr="00C21B7C">
              <w:rPr>
                <w:sz w:val="20"/>
                <w:szCs w:val="20"/>
              </w:rPr>
              <w:t>)</w:t>
            </w:r>
            <w:r w:rsidRPr="00C21B7C">
              <w:rPr>
                <w:sz w:val="20"/>
              </w:rPr>
              <w:t>:</w:t>
            </w:r>
          </w:p>
          <w:p w14:paraId="616C6F32" w14:textId="26EE177C" w:rsidR="00BD4E68" w:rsidRDefault="00BD4E68" w:rsidP="00334F70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Cargo:</w:t>
            </w:r>
          </w:p>
          <w:p w14:paraId="0098B550" w14:textId="78D012C1" w:rsidR="00334F70" w:rsidRPr="00C21B7C" w:rsidRDefault="00334F70" w:rsidP="00334F70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C21B7C">
              <w:rPr>
                <w:b/>
                <w:bCs/>
                <w:sz w:val="20"/>
              </w:rPr>
              <w:t>Assinatura:</w:t>
            </w:r>
          </w:p>
          <w:p w14:paraId="7D70646C" w14:textId="77777777" w:rsidR="00334F70" w:rsidRPr="00C21B7C" w:rsidRDefault="00334F70" w:rsidP="00334F70">
            <w:pPr>
              <w:spacing w:after="0" w:line="240" w:lineRule="auto"/>
              <w:jc w:val="both"/>
              <w:rPr>
                <w:sz w:val="20"/>
              </w:rPr>
            </w:pPr>
          </w:p>
          <w:p w14:paraId="58DB5CBF" w14:textId="5BC98370" w:rsidR="00334F70" w:rsidRPr="00C21B7C" w:rsidRDefault="00334F70" w:rsidP="00334F70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C21B7C">
              <w:rPr>
                <w:b/>
                <w:bCs/>
                <w:sz w:val="20"/>
              </w:rPr>
              <w:t>Data:</w:t>
            </w:r>
          </w:p>
        </w:tc>
      </w:tr>
    </w:tbl>
    <w:p w14:paraId="53255243" w14:textId="77777777" w:rsidR="00D231B1" w:rsidRDefault="00D231B1" w:rsidP="000B0BDE">
      <w:pPr>
        <w:spacing w:after="0" w:line="240" w:lineRule="auto"/>
        <w:ind w:left="142"/>
        <w:jc w:val="both"/>
        <w:rPr>
          <w:sz w:val="20"/>
        </w:rPr>
      </w:pPr>
    </w:p>
    <w:sectPr w:rsidR="00D231B1" w:rsidSect="001B2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204" w:right="1134" w:bottom="1134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C61E" w14:textId="77777777" w:rsidR="00943717" w:rsidRDefault="00943717" w:rsidP="00BB05A0">
      <w:pPr>
        <w:spacing w:after="0" w:line="240" w:lineRule="auto"/>
      </w:pPr>
      <w:r>
        <w:separator/>
      </w:r>
    </w:p>
  </w:endnote>
  <w:endnote w:type="continuationSeparator" w:id="0">
    <w:p w14:paraId="49D0D085" w14:textId="77777777" w:rsidR="00943717" w:rsidRDefault="00943717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6C55" w14:textId="77777777" w:rsidR="00C40E9B" w:rsidRDefault="00C40E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D312" w14:textId="77777777" w:rsidR="0080431C" w:rsidRDefault="0080431C" w:rsidP="0080431C">
    <w:pPr>
      <w:pStyle w:val="Rodap"/>
      <w:jc w:val="center"/>
      <w:rPr>
        <w:rFonts w:ascii="Arial" w:hAnsi="Arial" w:cs="Arial"/>
        <w:b/>
        <w:color w:val="FF0000"/>
        <w:sz w:val="14"/>
        <w:szCs w:val="14"/>
      </w:rPr>
    </w:pPr>
  </w:p>
  <w:p w14:paraId="22CA3A20" w14:textId="1D169A24" w:rsidR="00BB05A0" w:rsidRPr="00BB05A0" w:rsidRDefault="002C7DB1" w:rsidP="002C7DB1">
    <w:pPr>
      <w:pStyle w:val="Rodap"/>
      <w:rPr>
        <w:rFonts w:ascii="Arial" w:hAnsi="Arial" w:cs="Arial"/>
        <w:b/>
        <w:color w:val="FF0000"/>
        <w:sz w:val="14"/>
        <w:szCs w:val="14"/>
      </w:rPr>
    </w:pPr>
    <w:r>
      <w:rPr>
        <w:rFonts w:ascii="Arial" w:hAnsi="Arial" w:cs="Arial"/>
        <w:b/>
        <w:sz w:val="14"/>
        <w:szCs w:val="14"/>
      </w:rPr>
      <w:t>FMNP-T.GDT.PQS-</w:t>
    </w:r>
    <w:r w:rsidR="00642A84">
      <w:rPr>
        <w:rFonts w:ascii="Arial" w:hAnsi="Arial" w:cs="Arial"/>
        <w:b/>
        <w:sz w:val="14"/>
        <w:szCs w:val="14"/>
      </w:rPr>
      <w:t>20</w:t>
    </w:r>
    <w:r>
      <w:rPr>
        <w:rFonts w:ascii="Arial" w:hAnsi="Arial" w:cs="Arial"/>
        <w:b/>
        <w:sz w:val="14"/>
        <w:szCs w:val="14"/>
      </w:rPr>
      <w:t xml:space="preserve"> VERSÃO </w:t>
    </w:r>
    <w:r w:rsidR="00093A38">
      <w:rPr>
        <w:rFonts w:ascii="Arial" w:hAnsi="Arial" w:cs="Arial"/>
        <w:b/>
        <w:sz w:val="14"/>
        <w:szCs w:val="14"/>
      </w:rPr>
      <w:t>13</w:t>
    </w:r>
    <w:r w:rsidR="00F805BB" w:rsidRPr="00751B3C">
      <w:rPr>
        <w:rFonts w:ascii="Arial" w:hAnsi="Arial" w:cs="Arial"/>
        <w:b/>
        <w:sz w:val="14"/>
        <w:szCs w:val="14"/>
      </w:rPr>
      <w:t xml:space="preserve"> </w:t>
    </w:r>
    <w:r w:rsidR="00B52561">
      <w:rPr>
        <w:rFonts w:ascii="Arial" w:hAnsi="Arial" w:cs="Arial"/>
        <w:b/>
        <w:sz w:val="14"/>
        <w:szCs w:val="14"/>
      </w:rPr>
      <w:t>MARÇO/2024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D54B" w14:textId="77777777" w:rsidR="00C40E9B" w:rsidRDefault="00C40E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808A" w14:textId="77777777" w:rsidR="00943717" w:rsidRDefault="00943717" w:rsidP="00BB05A0">
      <w:pPr>
        <w:spacing w:after="0" w:line="240" w:lineRule="auto"/>
      </w:pPr>
      <w:r>
        <w:separator/>
      </w:r>
    </w:p>
  </w:footnote>
  <w:footnote w:type="continuationSeparator" w:id="0">
    <w:p w14:paraId="32B9995C" w14:textId="77777777" w:rsidR="00943717" w:rsidRDefault="00943717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B19A" w14:textId="77777777" w:rsidR="00C40E9B" w:rsidRDefault="00C40E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8F5BCE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2CDC57" w14:textId="77777777" w:rsidR="008F5BCE" w:rsidRPr="00BB05A0" w:rsidRDefault="008F5BCE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2690" w:dyaOrig="1909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5pt;height:57.75pt">
                <v:imagedata r:id="rId1" o:title=""/>
              </v:shape>
              <o:OLEObject Type="Embed" ProgID="CorelDRAW.Graphic.13" ShapeID="_x0000_i1025" DrawAspect="Content" ObjectID="_1774338330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0DC7A8" w14:textId="0433777E" w:rsidR="008F5BCE" w:rsidRPr="002C7DB1" w:rsidRDefault="00636DEB" w:rsidP="00636DEB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>CADASTRO DE PESQUISA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8F5BCE" w:rsidRPr="00BB05A0" w:rsidRDefault="009C6AE6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BCE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8F5BCE" w:rsidRPr="00BB05A0" w:rsidRDefault="008F5BCE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8F5BCE" w:rsidRDefault="008F5BCE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8F5BCE" w:rsidRPr="00BB05A0" w:rsidRDefault="008F5BCE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="00BD0E53">
            <w:rPr>
              <w:rFonts w:ascii="Arial" w:hAnsi="Arial" w:cs="Arial"/>
              <w:sz w:val="20"/>
              <w:szCs w:val="20"/>
            </w:rPr>
            <w:t>330</w:t>
          </w:r>
        </w:p>
      </w:tc>
    </w:tr>
  </w:tbl>
  <w:p w14:paraId="68B81FD4" w14:textId="77777777" w:rsidR="00BB05A0" w:rsidRDefault="00BB05A0">
    <w:pPr>
      <w:pStyle w:val="Cabealho"/>
      <w:rPr>
        <w:sz w:val="2"/>
        <w:szCs w:val="2"/>
      </w:rPr>
    </w:pPr>
  </w:p>
  <w:p w14:paraId="7AA9F003" w14:textId="77777777" w:rsidR="00B86ED8" w:rsidRDefault="00B86ED8">
    <w:pPr>
      <w:pStyle w:val="Cabealho"/>
      <w:rPr>
        <w:sz w:val="2"/>
        <w:szCs w:val="2"/>
      </w:rPr>
    </w:pPr>
  </w:p>
  <w:p w14:paraId="6469A7C9" w14:textId="77777777" w:rsidR="00B86ED8" w:rsidRPr="00B86ED8" w:rsidRDefault="00B86ED8">
    <w:pPr>
      <w:pStyle w:val="Cabealh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883C" w14:textId="77777777" w:rsidR="00C40E9B" w:rsidRDefault="00C40E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352D3"/>
    <w:rsid w:val="000668DF"/>
    <w:rsid w:val="00071037"/>
    <w:rsid w:val="00076892"/>
    <w:rsid w:val="000924EB"/>
    <w:rsid w:val="00093A38"/>
    <w:rsid w:val="00094176"/>
    <w:rsid w:val="00097E5C"/>
    <w:rsid w:val="000B0BDE"/>
    <w:rsid w:val="000B40AC"/>
    <w:rsid w:val="000D448C"/>
    <w:rsid w:val="000D6F79"/>
    <w:rsid w:val="000E3E9F"/>
    <w:rsid w:val="00114001"/>
    <w:rsid w:val="001210AE"/>
    <w:rsid w:val="0012332A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B2666"/>
    <w:rsid w:val="001D7AB4"/>
    <w:rsid w:val="001F1107"/>
    <w:rsid w:val="001F2B73"/>
    <w:rsid w:val="002253B8"/>
    <w:rsid w:val="0023144E"/>
    <w:rsid w:val="002379E6"/>
    <w:rsid w:val="00244597"/>
    <w:rsid w:val="00244A6C"/>
    <w:rsid w:val="00246BDD"/>
    <w:rsid w:val="0025310B"/>
    <w:rsid w:val="00264942"/>
    <w:rsid w:val="00274242"/>
    <w:rsid w:val="002914A6"/>
    <w:rsid w:val="002C6171"/>
    <w:rsid w:val="002C7DB1"/>
    <w:rsid w:val="002E2C9B"/>
    <w:rsid w:val="002E7796"/>
    <w:rsid w:val="002F2465"/>
    <w:rsid w:val="0030497F"/>
    <w:rsid w:val="00322281"/>
    <w:rsid w:val="00324DBD"/>
    <w:rsid w:val="00331E63"/>
    <w:rsid w:val="00334F70"/>
    <w:rsid w:val="00383CA7"/>
    <w:rsid w:val="003931F3"/>
    <w:rsid w:val="003A50E8"/>
    <w:rsid w:val="003A66A7"/>
    <w:rsid w:val="003A67CC"/>
    <w:rsid w:val="003F351F"/>
    <w:rsid w:val="003F6427"/>
    <w:rsid w:val="003F79BA"/>
    <w:rsid w:val="0041022F"/>
    <w:rsid w:val="004242DC"/>
    <w:rsid w:val="00426E34"/>
    <w:rsid w:val="00444BAF"/>
    <w:rsid w:val="00460D61"/>
    <w:rsid w:val="00464681"/>
    <w:rsid w:val="004942C2"/>
    <w:rsid w:val="004969D0"/>
    <w:rsid w:val="004A690E"/>
    <w:rsid w:val="004A7F78"/>
    <w:rsid w:val="004B7756"/>
    <w:rsid w:val="004C394C"/>
    <w:rsid w:val="004E62BF"/>
    <w:rsid w:val="004F3B3F"/>
    <w:rsid w:val="004F4063"/>
    <w:rsid w:val="0050137B"/>
    <w:rsid w:val="0053446B"/>
    <w:rsid w:val="00535FF4"/>
    <w:rsid w:val="00536EB9"/>
    <w:rsid w:val="005453B5"/>
    <w:rsid w:val="0055002A"/>
    <w:rsid w:val="00563D38"/>
    <w:rsid w:val="00577E5A"/>
    <w:rsid w:val="005813FB"/>
    <w:rsid w:val="00594011"/>
    <w:rsid w:val="005A63C4"/>
    <w:rsid w:val="005B1077"/>
    <w:rsid w:val="005C173A"/>
    <w:rsid w:val="005C4EE8"/>
    <w:rsid w:val="005C644E"/>
    <w:rsid w:val="005D1958"/>
    <w:rsid w:val="005D547C"/>
    <w:rsid w:val="005D70F6"/>
    <w:rsid w:val="005D7EAF"/>
    <w:rsid w:val="005F4131"/>
    <w:rsid w:val="005F7B9F"/>
    <w:rsid w:val="00601DBB"/>
    <w:rsid w:val="006041AD"/>
    <w:rsid w:val="00605F79"/>
    <w:rsid w:val="0061094E"/>
    <w:rsid w:val="00630789"/>
    <w:rsid w:val="00636DD1"/>
    <w:rsid w:val="00636DEB"/>
    <w:rsid w:val="00642A84"/>
    <w:rsid w:val="006448ED"/>
    <w:rsid w:val="00645BFE"/>
    <w:rsid w:val="0065105F"/>
    <w:rsid w:val="00652F81"/>
    <w:rsid w:val="0066321B"/>
    <w:rsid w:val="00663D82"/>
    <w:rsid w:val="00673E9A"/>
    <w:rsid w:val="00685D39"/>
    <w:rsid w:val="006B6C8F"/>
    <w:rsid w:val="006C7E1B"/>
    <w:rsid w:val="00713C3D"/>
    <w:rsid w:val="00715080"/>
    <w:rsid w:val="00723543"/>
    <w:rsid w:val="00723553"/>
    <w:rsid w:val="0074329C"/>
    <w:rsid w:val="00745C68"/>
    <w:rsid w:val="00766786"/>
    <w:rsid w:val="007A7FD6"/>
    <w:rsid w:val="007B42F6"/>
    <w:rsid w:val="007B479D"/>
    <w:rsid w:val="007B73A8"/>
    <w:rsid w:val="007C5C8C"/>
    <w:rsid w:val="007E57CA"/>
    <w:rsid w:val="007F20F6"/>
    <w:rsid w:val="0080431C"/>
    <w:rsid w:val="008136BD"/>
    <w:rsid w:val="00820021"/>
    <w:rsid w:val="00824E80"/>
    <w:rsid w:val="008266C2"/>
    <w:rsid w:val="008373B1"/>
    <w:rsid w:val="00842F99"/>
    <w:rsid w:val="00844604"/>
    <w:rsid w:val="008540F2"/>
    <w:rsid w:val="00855F8D"/>
    <w:rsid w:val="008571EB"/>
    <w:rsid w:val="0088287D"/>
    <w:rsid w:val="0089118D"/>
    <w:rsid w:val="00893F37"/>
    <w:rsid w:val="00897B6C"/>
    <w:rsid w:val="008C71AF"/>
    <w:rsid w:val="008D13DA"/>
    <w:rsid w:val="008D33B3"/>
    <w:rsid w:val="008E5A65"/>
    <w:rsid w:val="008E719D"/>
    <w:rsid w:val="008F3550"/>
    <w:rsid w:val="008F5BCE"/>
    <w:rsid w:val="009049C8"/>
    <w:rsid w:val="00913232"/>
    <w:rsid w:val="00927F0D"/>
    <w:rsid w:val="0094231D"/>
    <w:rsid w:val="00943717"/>
    <w:rsid w:val="0096399A"/>
    <w:rsid w:val="0097067B"/>
    <w:rsid w:val="00987432"/>
    <w:rsid w:val="00995622"/>
    <w:rsid w:val="009C0114"/>
    <w:rsid w:val="009C6AE6"/>
    <w:rsid w:val="009D2B69"/>
    <w:rsid w:val="009E606E"/>
    <w:rsid w:val="009E64B5"/>
    <w:rsid w:val="00A30046"/>
    <w:rsid w:val="00A419CD"/>
    <w:rsid w:val="00A636A1"/>
    <w:rsid w:val="00A76471"/>
    <w:rsid w:val="00A808C6"/>
    <w:rsid w:val="00A82181"/>
    <w:rsid w:val="00A95044"/>
    <w:rsid w:val="00A970F1"/>
    <w:rsid w:val="00AA54A5"/>
    <w:rsid w:val="00AC4904"/>
    <w:rsid w:val="00AC5D0F"/>
    <w:rsid w:val="00AD3479"/>
    <w:rsid w:val="00AE187A"/>
    <w:rsid w:val="00AE701B"/>
    <w:rsid w:val="00AF11C5"/>
    <w:rsid w:val="00AF152D"/>
    <w:rsid w:val="00AF3AED"/>
    <w:rsid w:val="00B06228"/>
    <w:rsid w:val="00B06F2A"/>
    <w:rsid w:val="00B13AB4"/>
    <w:rsid w:val="00B339DB"/>
    <w:rsid w:val="00B52561"/>
    <w:rsid w:val="00B55E07"/>
    <w:rsid w:val="00B615F7"/>
    <w:rsid w:val="00B651A4"/>
    <w:rsid w:val="00B659F6"/>
    <w:rsid w:val="00B77DB7"/>
    <w:rsid w:val="00B86ED8"/>
    <w:rsid w:val="00BA23EA"/>
    <w:rsid w:val="00BA3F66"/>
    <w:rsid w:val="00BB05A0"/>
    <w:rsid w:val="00BC2E13"/>
    <w:rsid w:val="00BC47E0"/>
    <w:rsid w:val="00BC75DD"/>
    <w:rsid w:val="00BD0E53"/>
    <w:rsid w:val="00BD4E68"/>
    <w:rsid w:val="00BE7A94"/>
    <w:rsid w:val="00BF0DB6"/>
    <w:rsid w:val="00C024B9"/>
    <w:rsid w:val="00C13508"/>
    <w:rsid w:val="00C15748"/>
    <w:rsid w:val="00C21B7C"/>
    <w:rsid w:val="00C3308B"/>
    <w:rsid w:val="00C40174"/>
    <w:rsid w:val="00C40E9B"/>
    <w:rsid w:val="00C523EB"/>
    <w:rsid w:val="00C62015"/>
    <w:rsid w:val="00C67E1F"/>
    <w:rsid w:val="00C80C6D"/>
    <w:rsid w:val="00C90E02"/>
    <w:rsid w:val="00CB0D2D"/>
    <w:rsid w:val="00CB4A7C"/>
    <w:rsid w:val="00CB751D"/>
    <w:rsid w:val="00CC1FD0"/>
    <w:rsid w:val="00CD1CEF"/>
    <w:rsid w:val="00D04367"/>
    <w:rsid w:val="00D1559E"/>
    <w:rsid w:val="00D172B7"/>
    <w:rsid w:val="00D231B1"/>
    <w:rsid w:val="00D25610"/>
    <w:rsid w:val="00D34C0B"/>
    <w:rsid w:val="00D401ED"/>
    <w:rsid w:val="00D57ABF"/>
    <w:rsid w:val="00D817B8"/>
    <w:rsid w:val="00D87CC4"/>
    <w:rsid w:val="00D9299D"/>
    <w:rsid w:val="00DE4E41"/>
    <w:rsid w:val="00DE68B4"/>
    <w:rsid w:val="00DF5F45"/>
    <w:rsid w:val="00E03ACF"/>
    <w:rsid w:val="00E07728"/>
    <w:rsid w:val="00E20505"/>
    <w:rsid w:val="00E211FE"/>
    <w:rsid w:val="00E26302"/>
    <w:rsid w:val="00E336CF"/>
    <w:rsid w:val="00E34792"/>
    <w:rsid w:val="00E60B07"/>
    <w:rsid w:val="00E74D2C"/>
    <w:rsid w:val="00E87F61"/>
    <w:rsid w:val="00EA61CE"/>
    <w:rsid w:val="00EB7C3B"/>
    <w:rsid w:val="00EC6AD7"/>
    <w:rsid w:val="00EF2741"/>
    <w:rsid w:val="00F06871"/>
    <w:rsid w:val="00F16AA9"/>
    <w:rsid w:val="00F36889"/>
    <w:rsid w:val="00F40593"/>
    <w:rsid w:val="00F5243B"/>
    <w:rsid w:val="00F70695"/>
    <w:rsid w:val="00F805BB"/>
    <w:rsid w:val="00F92B90"/>
    <w:rsid w:val="00F94FA5"/>
    <w:rsid w:val="00FA132F"/>
    <w:rsid w:val="00FB5C96"/>
    <w:rsid w:val="00FB6195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5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6084-1AA5-437C-B0B6-B4ACA479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7</TotalTime>
  <Pages>5</Pages>
  <Words>1221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Margareth Pettersen Roque</cp:lastModifiedBy>
  <cp:revision>2</cp:revision>
  <dcterms:created xsi:type="dcterms:W3CDTF">2024-04-11T13:59:00Z</dcterms:created>
  <dcterms:modified xsi:type="dcterms:W3CDTF">2024-04-11T13:59:00Z</dcterms:modified>
</cp:coreProperties>
</file>